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6DA8F" w14:textId="6548DD2A" w:rsidR="0079413B" w:rsidRPr="00AD647F" w:rsidRDefault="0079413B" w:rsidP="007B085A">
      <w:pPr>
        <w:pStyle w:val="BasicParagraphA4"/>
        <w:spacing w:before="640"/>
        <w:jc w:val="right"/>
        <w:rPr>
          <w:rFonts w:ascii="Arial" w:hAnsi="Arial"/>
          <w:sz w:val="22"/>
          <w:szCs w:val="22"/>
        </w:rPr>
      </w:pPr>
      <w:r w:rsidRPr="00EC46F3">
        <w:rPr>
          <w:rFonts w:ascii="Arial" w:hAnsi="Arial" w:cs="Gotham Bold"/>
          <w:b/>
          <w:bCs/>
          <w:color w:val="FFFFFF" w:themeColor="background1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  <w:t xml:space="preserve">Minutes of </w:t>
      </w:r>
      <w:r w:rsidR="00EC46F3" w:rsidRPr="00EC46F3">
        <w:rPr>
          <w:rFonts w:ascii="Arial" w:hAnsi="Arial" w:cs="Gotham Bold"/>
          <w:b/>
          <w:bCs/>
          <w:color w:val="FFFFFF" w:themeColor="background1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  <w:t>Speaking Machine #1528</w:t>
      </w:r>
      <w:r w:rsidRPr="00EC46F3">
        <w:rPr>
          <w:rFonts w:ascii="Arial" w:hAnsi="Arial" w:cs="Gotham Bold"/>
          <w:b/>
          <w:bCs/>
          <w:color w:val="FFFFFF" w:themeColor="background1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  <w:t xml:space="preserve"> Regular Meeting</w:t>
      </w:r>
      <w:r w:rsidRPr="00EC46F3">
        <w:rPr>
          <w:rFonts w:ascii="Arial" w:hAnsi="Arial" w:cs="Gotham Bold"/>
          <w:b/>
          <w:bCs/>
          <w:color w:val="FFFFFF" w:themeColor="background1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  <w:br/>
      </w:r>
      <w:r w:rsidR="007B085A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July 5, 2022</w:t>
      </w:r>
    </w:p>
    <w:p w14:paraId="5C6B6508" w14:textId="77777777" w:rsidR="0079413B" w:rsidRDefault="0079413B" w:rsidP="0079413B">
      <w:pPr>
        <w:spacing w:after="360"/>
        <w:rPr>
          <w:rFonts w:ascii="Arial" w:eastAsia="Times New Roman" w:hAnsi="Arial"/>
          <w:color w:val="7B8898"/>
          <w:sz w:val="22"/>
          <w:szCs w:val="22"/>
        </w:rPr>
      </w:pPr>
    </w:p>
    <w:p w14:paraId="1F0FCFE1" w14:textId="6E0F5ED9" w:rsidR="0079413B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  <w:r w:rsidRPr="004B63DD">
        <w:rPr>
          <w:rFonts w:ascii="Arial" w:hAnsi="Arial" w:cs="Arial"/>
          <w:sz w:val="22"/>
          <w:szCs w:val="22"/>
        </w:rPr>
        <w:t xml:space="preserve">The club membership convened on </w:t>
      </w:r>
      <w:r w:rsidR="001F080B" w:rsidRPr="00D67137">
        <w:rPr>
          <w:rFonts w:ascii="Arial" w:hAnsi="Arial" w:cs="Arial"/>
          <w:b/>
          <w:bCs/>
          <w:sz w:val="22"/>
          <w:szCs w:val="22"/>
        </w:rPr>
        <w:t xml:space="preserve">July 5, </w:t>
      </w:r>
      <w:proofErr w:type="gramStart"/>
      <w:r w:rsidR="001F080B" w:rsidRPr="00D67137">
        <w:rPr>
          <w:rFonts w:ascii="Arial" w:hAnsi="Arial" w:cs="Arial"/>
          <w:b/>
          <w:bCs/>
          <w:sz w:val="22"/>
          <w:szCs w:val="22"/>
        </w:rPr>
        <w:t>2022</w:t>
      </w:r>
      <w:proofErr w:type="gramEnd"/>
      <w:r w:rsidRPr="004B63DD">
        <w:rPr>
          <w:rFonts w:ascii="Arial" w:hAnsi="Arial" w:cs="Arial"/>
          <w:sz w:val="22"/>
          <w:szCs w:val="22"/>
        </w:rPr>
        <w:t xml:space="preserve"> </w:t>
      </w:r>
      <w:r w:rsidR="002A742B">
        <w:rPr>
          <w:rFonts w:ascii="Arial" w:hAnsi="Arial" w:cs="Arial"/>
          <w:sz w:val="22"/>
          <w:szCs w:val="22"/>
        </w:rPr>
        <w:t xml:space="preserve"> at 7:00PM </w:t>
      </w:r>
      <w:r w:rsidRPr="004B63DD">
        <w:rPr>
          <w:rFonts w:ascii="Arial" w:hAnsi="Arial" w:cs="Arial"/>
          <w:sz w:val="22"/>
          <w:szCs w:val="22"/>
        </w:rPr>
        <w:t>with</w:t>
      </w:r>
      <w:r w:rsidR="00E75D33">
        <w:rPr>
          <w:rFonts w:ascii="Arial" w:hAnsi="Arial" w:cs="Arial"/>
          <w:sz w:val="22"/>
          <w:szCs w:val="22"/>
        </w:rPr>
        <w:t xml:space="preserve"> Joey Waldrop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 </w:t>
      </w:r>
      <w:r w:rsidRPr="004B63DD">
        <w:rPr>
          <w:rFonts w:ascii="Arial" w:hAnsi="Arial" w:cs="Arial"/>
          <w:sz w:val="22"/>
          <w:szCs w:val="22"/>
        </w:rPr>
        <w:t xml:space="preserve">presiding. </w:t>
      </w:r>
      <w:r w:rsidR="00D86EE9">
        <w:rPr>
          <w:rFonts w:ascii="Arial" w:hAnsi="Arial" w:cs="Arial"/>
          <w:sz w:val="22"/>
          <w:szCs w:val="22"/>
        </w:rPr>
        <w:t>CORRECTED</w:t>
      </w:r>
    </w:p>
    <w:p w14:paraId="21A4AE92" w14:textId="77777777" w:rsidR="00953A36" w:rsidRDefault="00953A36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9"/>
        <w:gridCol w:w="2552"/>
        <w:gridCol w:w="1024"/>
      </w:tblGrid>
      <w:tr w:rsidR="00A26FDD" w:rsidRPr="00A26FDD" w14:paraId="41851552" w14:textId="5C07E887" w:rsidTr="003C1D90">
        <w:trPr>
          <w:trHeight w:val="262"/>
        </w:trPr>
        <w:tc>
          <w:tcPr>
            <w:tcW w:w="0" w:type="auto"/>
          </w:tcPr>
          <w:p w14:paraId="6EBC1BD8" w14:textId="784235E8" w:rsidR="00A26FDD" w:rsidRPr="00E75D33" w:rsidRDefault="00A26FDD" w:rsidP="006D6113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5D3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Club </w:t>
            </w:r>
          </w:p>
        </w:tc>
        <w:tc>
          <w:tcPr>
            <w:tcW w:w="0" w:type="auto"/>
          </w:tcPr>
          <w:p w14:paraId="54EA3E78" w14:textId="1DD0AB18" w:rsidR="00A26FDD" w:rsidRPr="00E75D33" w:rsidRDefault="00330DCB" w:rsidP="006D6113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5D33">
              <w:rPr>
                <w:rFonts w:ascii="Arial" w:hAnsi="Arial" w:cs="Arial"/>
                <w:b/>
                <w:bCs/>
                <w:sz w:val="22"/>
                <w:szCs w:val="22"/>
              </w:rPr>
              <w:t>Club Officer</w:t>
            </w:r>
          </w:p>
        </w:tc>
        <w:tc>
          <w:tcPr>
            <w:tcW w:w="0" w:type="auto"/>
          </w:tcPr>
          <w:p w14:paraId="36706008" w14:textId="0B24746C" w:rsidR="00A26FDD" w:rsidRPr="00E75D33" w:rsidRDefault="00A26FDD" w:rsidP="006D6113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5D33">
              <w:rPr>
                <w:rFonts w:ascii="Arial" w:hAnsi="Arial" w:cs="Arial"/>
                <w:b/>
                <w:bCs/>
                <w:sz w:val="22"/>
                <w:szCs w:val="22"/>
              </w:rPr>
              <w:t>Present</w:t>
            </w:r>
          </w:p>
        </w:tc>
      </w:tr>
      <w:tr w:rsidR="00330DCB" w:rsidRPr="00A26FDD" w14:paraId="0A12B633" w14:textId="1020D658" w:rsidTr="003C1D90">
        <w:trPr>
          <w:trHeight w:val="262"/>
        </w:trPr>
        <w:tc>
          <w:tcPr>
            <w:tcW w:w="0" w:type="auto"/>
          </w:tcPr>
          <w:p w14:paraId="298FBB57" w14:textId="076A599C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President</w:t>
            </w:r>
          </w:p>
        </w:tc>
        <w:tc>
          <w:tcPr>
            <w:tcW w:w="0" w:type="auto"/>
          </w:tcPr>
          <w:p w14:paraId="6893AC7E" w14:textId="70C2791A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>Joey Waldrop</w:t>
            </w:r>
          </w:p>
        </w:tc>
        <w:tc>
          <w:tcPr>
            <w:tcW w:w="0" w:type="auto"/>
          </w:tcPr>
          <w:p w14:paraId="56CBB3BA" w14:textId="1B4B4B1B" w:rsidR="00330DCB" w:rsidRDefault="009A0324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 P</w:t>
            </w:r>
          </w:p>
        </w:tc>
      </w:tr>
      <w:tr w:rsidR="00330DCB" w:rsidRPr="00A26FDD" w14:paraId="7B560199" w14:textId="5FBAC487" w:rsidTr="003C1D90">
        <w:trPr>
          <w:trHeight w:val="262"/>
        </w:trPr>
        <w:tc>
          <w:tcPr>
            <w:tcW w:w="0" w:type="auto"/>
          </w:tcPr>
          <w:p w14:paraId="0AE481D8" w14:textId="15FC7584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VP Education</w:t>
            </w:r>
          </w:p>
        </w:tc>
        <w:tc>
          <w:tcPr>
            <w:tcW w:w="0" w:type="auto"/>
          </w:tcPr>
          <w:p w14:paraId="2310400D" w14:textId="6FACBC26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>Tracy Fletcher-Bowman</w:t>
            </w:r>
          </w:p>
        </w:tc>
        <w:tc>
          <w:tcPr>
            <w:tcW w:w="0" w:type="auto"/>
          </w:tcPr>
          <w:p w14:paraId="1B1266B5" w14:textId="5E796373" w:rsidR="00330DCB" w:rsidRDefault="009A0324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 0</w:t>
            </w:r>
          </w:p>
        </w:tc>
      </w:tr>
      <w:tr w:rsidR="00330DCB" w:rsidRPr="00A26FDD" w14:paraId="60C0D1BB" w14:textId="2BFAE44E" w:rsidTr="003C1D90">
        <w:trPr>
          <w:trHeight w:val="262"/>
        </w:trPr>
        <w:tc>
          <w:tcPr>
            <w:tcW w:w="0" w:type="auto"/>
          </w:tcPr>
          <w:p w14:paraId="2D884B63" w14:textId="1134F324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VP Membership</w:t>
            </w:r>
          </w:p>
        </w:tc>
        <w:tc>
          <w:tcPr>
            <w:tcW w:w="0" w:type="auto"/>
          </w:tcPr>
          <w:p w14:paraId="66D8987C" w14:textId="11888C81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>Kerri</w:t>
            </w:r>
            <w:r w:rsidR="00A23CA6" w:rsidRPr="00A23CA6">
              <w:rPr>
                <w:rFonts w:ascii="Arial" w:hAnsi="Arial" w:cs="Arial"/>
                <w:sz w:val="22"/>
                <w:szCs w:val="22"/>
                <w:highlight w:val="yellow"/>
              </w:rPr>
              <w:t>e</w:t>
            </w:r>
            <w:r w:rsidR="00A23CA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26FDD">
              <w:rPr>
                <w:rFonts w:ascii="Arial" w:hAnsi="Arial" w:cs="Arial"/>
                <w:sz w:val="22"/>
                <w:szCs w:val="22"/>
              </w:rPr>
              <w:t>Hill</w:t>
            </w:r>
          </w:p>
        </w:tc>
        <w:tc>
          <w:tcPr>
            <w:tcW w:w="0" w:type="auto"/>
          </w:tcPr>
          <w:p w14:paraId="531540CD" w14:textId="302F4D9A" w:rsidR="00330DCB" w:rsidRDefault="009A0324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 P</w:t>
            </w:r>
          </w:p>
        </w:tc>
      </w:tr>
      <w:tr w:rsidR="00330DCB" w:rsidRPr="00A26FDD" w14:paraId="4C97A50A" w14:textId="7163E8B6" w:rsidTr="003C1D90">
        <w:trPr>
          <w:trHeight w:val="262"/>
        </w:trPr>
        <w:tc>
          <w:tcPr>
            <w:tcW w:w="0" w:type="auto"/>
          </w:tcPr>
          <w:p w14:paraId="603AD8AF" w14:textId="376069AC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VP Public Relations</w:t>
            </w:r>
          </w:p>
        </w:tc>
        <w:tc>
          <w:tcPr>
            <w:tcW w:w="0" w:type="auto"/>
          </w:tcPr>
          <w:p w14:paraId="341D7722" w14:textId="2FE06DC9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>Riana Menezes</w:t>
            </w:r>
          </w:p>
        </w:tc>
        <w:tc>
          <w:tcPr>
            <w:tcW w:w="0" w:type="auto"/>
          </w:tcPr>
          <w:p w14:paraId="20E39211" w14:textId="1419D26B" w:rsidR="00330DCB" w:rsidRDefault="009A0324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 O</w:t>
            </w:r>
          </w:p>
        </w:tc>
      </w:tr>
      <w:tr w:rsidR="00330DCB" w:rsidRPr="00A26FDD" w14:paraId="42E5BBB5" w14:textId="55676B12" w:rsidTr="003C1D90">
        <w:trPr>
          <w:trHeight w:val="262"/>
        </w:trPr>
        <w:tc>
          <w:tcPr>
            <w:tcW w:w="0" w:type="auto"/>
          </w:tcPr>
          <w:p w14:paraId="70A346F3" w14:textId="08C2AACD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Secretary</w:t>
            </w:r>
          </w:p>
        </w:tc>
        <w:tc>
          <w:tcPr>
            <w:tcW w:w="0" w:type="auto"/>
          </w:tcPr>
          <w:p w14:paraId="0D3DDC9A" w14:textId="4FE08E30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>Barbara Brackett</w:t>
            </w:r>
          </w:p>
        </w:tc>
        <w:tc>
          <w:tcPr>
            <w:tcW w:w="0" w:type="auto"/>
          </w:tcPr>
          <w:p w14:paraId="7B8363A8" w14:textId="5C77E87B" w:rsidR="00330DCB" w:rsidRDefault="009A0324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 O</w:t>
            </w:r>
          </w:p>
        </w:tc>
      </w:tr>
      <w:tr w:rsidR="00330DCB" w:rsidRPr="00A26FDD" w14:paraId="0E475E4F" w14:textId="7A93273A" w:rsidTr="003C1D90">
        <w:trPr>
          <w:trHeight w:val="262"/>
        </w:trPr>
        <w:tc>
          <w:tcPr>
            <w:tcW w:w="0" w:type="auto"/>
          </w:tcPr>
          <w:p w14:paraId="025EEA18" w14:textId="2F1F409B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Treasurer</w:t>
            </w:r>
          </w:p>
        </w:tc>
        <w:tc>
          <w:tcPr>
            <w:tcW w:w="0" w:type="auto"/>
          </w:tcPr>
          <w:p w14:paraId="79D81C98" w14:textId="74BB9CEE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>Tina Soriano</w:t>
            </w:r>
          </w:p>
        </w:tc>
        <w:tc>
          <w:tcPr>
            <w:tcW w:w="0" w:type="auto"/>
          </w:tcPr>
          <w:p w14:paraId="7A54DE5E" w14:textId="1A612E09" w:rsidR="00330DCB" w:rsidRDefault="009A0324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 O</w:t>
            </w:r>
          </w:p>
        </w:tc>
      </w:tr>
      <w:tr w:rsidR="00330DCB" w:rsidRPr="00A26FDD" w14:paraId="1EFCE1A1" w14:textId="24E3B78F" w:rsidTr="003C1D90">
        <w:trPr>
          <w:trHeight w:val="262"/>
        </w:trPr>
        <w:tc>
          <w:tcPr>
            <w:tcW w:w="0" w:type="auto"/>
          </w:tcPr>
          <w:p w14:paraId="62F9AA08" w14:textId="5CFE54BF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Sergeant at Arms</w:t>
            </w:r>
          </w:p>
        </w:tc>
        <w:tc>
          <w:tcPr>
            <w:tcW w:w="0" w:type="auto"/>
          </w:tcPr>
          <w:p w14:paraId="6302FC57" w14:textId="5C8039F7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>Francisco Carillo</w:t>
            </w:r>
          </w:p>
        </w:tc>
        <w:tc>
          <w:tcPr>
            <w:tcW w:w="0" w:type="auto"/>
          </w:tcPr>
          <w:p w14:paraId="4F05A2B8" w14:textId="4DD21266" w:rsidR="00330DCB" w:rsidRDefault="009A0324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 P</w:t>
            </w:r>
          </w:p>
        </w:tc>
      </w:tr>
    </w:tbl>
    <w:p w14:paraId="3CA6BAC3" w14:textId="77996A16" w:rsidR="0079413B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p w14:paraId="07E18FEC" w14:textId="4BD353A5" w:rsidR="003D23A5" w:rsidRDefault="00953A36" w:rsidP="006626AC">
      <w:pPr>
        <w:spacing w:line="276" w:lineRule="auto"/>
        <w:rPr>
          <w:rFonts w:ascii="Arial" w:hAnsi="Arial" w:cs="Arial"/>
          <w:b/>
          <w:bCs/>
          <w:caps/>
          <w:sz w:val="22"/>
          <w:szCs w:val="22"/>
        </w:rPr>
      </w:pPr>
      <w:r w:rsidRPr="004B63DD">
        <w:rPr>
          <w:rFonts w:ascii="Arial" w:hAnsi="Arial" w:cs="Arial"/>
          <w:sz w:val="22"/>
          <w:szCs w:val="22"/>
        </w:rPr>
        <w:t>Members present</w:t>
      </w:r>
      <w:r>
        <w:rPr>
          <w:rFonts w:ascii="Arial" w:hAnsi="Arial" w:cs="Arial"/>
          <w:sz w:val="22"/>
          <w:szCs w:val="22"/>
        </w:rPr>
        <w:t xml:space="preserve"> were:</w:t>
      </w:r>
    </w:p>
    <w:tbl>
      <w:tblPr>
        <w:tblW w:w="8957" w:type="dxa"/>
        <w:tblLook w:val="04A0" w:firstRow="1" w:lastRow="0" w:firstColumn="1" w:lastColumn="0" w:noHBand="0" w:noVBand="1"/>
      </w:tblPr>
      <w:tblGrid>
        <w:gridCol w:w="953"/>
        <w:gridCol w:w="2095"/>
        <w:gridCol w:w="1016"/>
        <w:gridCol w:w="1930"/>
        <w:gridCol w:w="953"/>
        <w:gridCol w:w="2010"/>
      </w:tblGrid>
      <w:tr w:rsidR="00317A27" w14:paraId="39B470D0" w14:textId="77777777" w:rsidTr="00317A27">
        <w:trPr>
          <w:trHeight w:val="311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3CB7" w14:textId="77777777" w:rsidR="00317A27" w:rsidRPr="00E75D33" w:rsidRDefault="00317A2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75D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Present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009E4" w14:textId="77777777" w:rsidR="00317A27" w:rsidRPr="00E75D33" w:rsidRDefault="00317A2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75D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Members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4403" w14:textId="77777777" w:rsidR="00317A27" w:rsidRPr="00E75D33" w:rsidRDefault="00317A2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75D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Present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F08F" w14:textId="77777777" w:rsidR="00317A27" w:rsidRPr="00E75D33" w:rsidRDefault="00317A2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75D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Members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9CA1" w14:textId="77777777" w:rsidR="00317A27" w:rsidRPr="00E75D33" w:rsidRDefault="00317A2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75D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Present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CBBFB" w14:textId="77777777" w:rsidR="00317A27" w:rsidRPr="00E75D33" w:rsidRDefault="00317A2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75D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Members</w:t>
            </w:r>
          </w:p>
        </w:tc>
      </w:tr>
      <w:tr w:rsidR="003A5648" w14:paraId="1FFAEE03" w14:textId="77777777" w:rsidTr="00317A27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B34D" w14:textId="55930D7E" w:rsidR="003A5648" w:rsidRDefault="0008372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 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85B7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Andrian Stadnic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70CF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78EF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Ismael Perez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637FB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6AFA" w14:textId="17176392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Olivia Wu</w:t>
            </w:r>
          </w:p>
        </w:tc>
      </w:tr>
      <w:tr w:rsidR="003A5648" w14:paraId="2D8902BB" w14:textId="77777777" w:rsidTr="00317A27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9FDC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B2A8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Anna Doan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0BB10" w14:textId="33BBE225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1B19" w14:textId="1C065725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Joseph McIntire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8388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D7F0" w14:textId="5AEE1AB1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Rasheed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Bustaman</w:t>
            </w:r>
            <w:proofErr w:type="spellEnd"/>
          </w:p>
        </w:tc>
      </w:tr>
      <w:tr w:rsidR="003A5648" w14:paraId="5FA300E1" w14:textId="77777777" w:rsidTr="00317A27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9307" w14:textId="14BC6768" w:rsidR="003A5648" w:rsidRDefault="0008372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 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5E3D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Beverley Adams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3D2C" w14:textId="3F4811E3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BA4B" w14:textId="02948841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Kay Powell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7D7E" w14:textId="5EFDDF14" w:rsidR="003A5648" w:rsidRDefault="0008372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X P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18EC" w14:textId="1C5B1A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</w:t>
            </w:r>
            <w:r w:rsidR="000E0EC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Pierce</w:t>
            </w:r>
          </w:p>
        </w:tc>
      </w:tr>
      <w:tr w:rsidR="003A5648" w14:paraId="2095D32D" w14:textId="77777777" w:rsidTr="00317A27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AE34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8BB09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 Luong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204F" w14:textId="6E09D8C5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60F3" w14:textId="17F289E8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Kevin Fries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4149" w14:textId="3F42B4AF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3AB4" w14:textId="081B3FDB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Ruben Rodriguez</w:t>
            </w:r>
          </w:p>
        </w:tc>
      </w:tr>
      <w:tr w:rsidR="003A5648" w14:paraId="5369389F" w14:textId="77777777" w:rsidTr="00317A27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1946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678C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Darlene Crockett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4CE3" w14:textId="19B05B25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7104" w14:textId="6A5A5A2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Kimberly  Smalls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DFAC" w14:textId="6236421C" w:rsidR="003A5648" w:rsidRDefault="0008372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 O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B5FB" w14:textId="3842B2AF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Steve Bowman</w:t>
            </w:r>
          </w:p>
        </w:tc>
      </w:tr>
      <w:tr w:rsidR="003A5648" w14:paraId="21793E95" w14:textId="77777777" w:rsidTr="00317A27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E0ED2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46B5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Denise Coats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8557" w14:textId="15277590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C308C" w14:textId="15B59CDC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Leia Baraza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26212" w14:textId="196A680E" w:rsidR="003A5648" w:rsidRDefault="0008372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 P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0748" w14:textId="7B9AEC2E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Susan Eisberg</w:t>
            </w:r>
          </w:p>
        </w:tc>
      </w:tr>
      <w:tr w:rsidR="003A5648" w14:paraId="0919DDAC" w14:textId="77777777" w:rsidTr="00317A27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A37C" w14:textId="1307F501" w:rsidR="003A5648" w:rsidRPr="00A23CA6" w:rsidRDefault="00A23CA6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A23CA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X 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9F38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Dominic Johnson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F2A5" w14:textId="46C74AFE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92D5" w14:textId="75D4814A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Linda Ruiz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322E" w14:textId="6E12FF59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F97C" w14:textId="62FC26F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Ted Oien</w:t>
            </w:r>
          </w:p>
        </w:tc>
      </w:tr>
      <w:tr w:rsidR="003A5648" w14:paraId="50671D0A" w14:textId="77777777" w:rsidTr="00317A27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B7DF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FBC2E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Donna Lewis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0635" w14:textId="7ED43150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9A0324">
              <w:rPr>
                <w:rFonts w:ascii="Calibri" w:hAnsi="Calibri" w:cs="Calibri"/>
                <w:color w:val="000000"/>
                <w:sz w:val="22"/>
                <w:szCs w:val="22"/>
              </w:rPr>
              <w:t>X O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DC66" w14:textId="612F700F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Luis Macias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76C97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DB6A" w14:textId="1E82ECC1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Victoria Whipkey</w:t>
            </w:r>
          </w:p>
        </w:tc>
      </w:tr>
      <w:tr w:rsidR="003A5648" w14:paraId="5FD07F47" w14:textId="77777777" w:rsidTr="00CF198A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F6EE" w14:textId="7336D3DB" w:rsidR="003A5648" w:rsidRDefault="0008372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X P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CA52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Earl Carrington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9F07" w14:textId="10E2B170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B778" w14:textId="041193F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Matt Patton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8822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16A87" w14:textId="58B2783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A5648" w14:paraId="17326DE1" w14:textId="77777777" w:rsidTr="00EC1042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B683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9E39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Greg Berry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7DA5C" w14:textId="60C033CE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0B33F" w14:textId="037A42C9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Melanie Stark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AB1F" w14:textId="77777777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081DB" w14:textId="6C0737B9" w:rsidR="003A5648" w:rsidRDefault="003A56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FC47807" w14:textId="031CEDF5" w:rsidR="003C1D90" w:rsidRDefault="003C1D90" w:rsidP="006626AC">
      <w:pPr>
        <w:spacing w:line="276" w:lineRule="auto"/>
        <w:rPr>
          <w:rFonts w:ascii="Arial" w:hAnsi="Arial" w:cs="Arial"/>
          <w:b/>
          <w:bCs/>
          <w:caps/>
          <w:sz w:val="22"/>
          <w:szCs w:val="22"/>
        </w:rPr>
        <w:sectPr w:rsidR="003C1D90" w:rsidSect="0094214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720" w:right="720" w:bottom="720" w:left="720" w:header="288" w:footer="288" w:gutter="0"/>
          <w:cols w:space="720"/>
          <w:titlePg/>
          <w:docGrid w:linePitch="326"/>
        </w:sectPr>
      </w:pPr>
    </w:p>
    <w:p w14:paraId="2F3DB156" w14:textId="77777777" w:rsidR="003D23A5" w:rsidRDefault="003D23A5" w:rsidP="002A1BA9">
      <w:pPr>
        <w:spacing w:line="276" w:lineRule="auto"/>
        <w:rPr>
          <w:rFonts w:ascii="Arial" w:hAnsi="Arial" w:cs="Arial"/>
          <w:sz w:val="22"/>
          <w:szCs w:val="22"/>
        </w:rPr>
        <w:sectPr w:rsidR="003D23A5" w:rsidSect="003D23A5">
          <w:type w:val="continuous"/>
          <w:pgSz w:w="11900" w:h="16840"/>
          <w:pgMar w:top="720" w:right="720" w:bottom="720" w:left="720" w:header="288" w:footer="288" w:gutter="0"/>
          <w:cols w:num="3" w:space="720"/>
          <w:titlePg/>
          <w:docGrid w:linePitch="326"/>
        </w:sectPr>
      </w:pPr>
    </w:p>
    <w:p w14:paraId="44A862E2" w14:textId="2023ABC8" w:rsidR="00517D26" w:rsidRDefault="00517D26" w:rsidP="00517D26">
      <w:pPr>
        <w:spacing w:line="276" w:lineRule="auto"/>
        <w:rPr>
          <w:rFonts w:ascii="Arial" w:hAnsi="Arial" w:cs="Arial"/>
          <w:b/>
          <w:bCs/>
          <w:cap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Guests</w:t>
      </w:r>
    </w:p>
    <w:tbl>
      <w:tblPr>
        <w:tblW w:w="8995" w:type="dxa"/>
        <w:tblLook w:val="04A0" w:firstRow="1" w:lastRow="0" w:firstColumn="1" w:lastColumn="0" w:noHBand="0" w:noVBand="1"/>
      </w:tblPr>
      <w:tblGrid>
        <w:gridCol w:w="2109"/>
        <w:gridCol w:w="4637"/>
        <w:gridCol w:w="2249"/>
      </w:tblGrid>
      <w:tr w:rsidR="001F080B" w14:paraId="54ACB202" w14:textId="77777777" w:rsidTr="001F080B">
        <w:trPr>
          <w:trHeight w:val="261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3F10" w14:textId="3A3C7EB9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4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FCD0" w14:textId="4BA810AF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2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93A6" w14:textId="707EB93D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Phone</w:t>
            </w:r>
          </w:p>
        </w:tc>
      </w:tr>
      <w:tr w:rsidR="001F080B" w14:paraId="637C949B" w14:textId="77777777" w:rsidTr="001F080B">
        <w:trPr>
          <w:trHeight w:val="261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CC4D" w14:textId="28041B76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E75D33">
              <w:rPr>
                <w:rFonts w:ascii="Calibri" w:hAnsi="Calibri" w:cs="Calibri"/>
                <w:color w:val="000000"/>
                <w:sz w:val="22"/>
                <w:szCs w:val="22"/>
              </w:rPr>
              <w:t>Kelsey Hill</w:t>
            </w:r>
            <w:r w:rsidR="0067674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O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B43B9" w14:textId="79887910" w:rsidR="001F080B" w:rsidRDefault="00E75D33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Guest Kerri Hill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1C7F5" w14:textId="7439F1EE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080B" w14:paraId="486CF1D4" w14:textId="77777777" w:rsidTr="001F080B">
        <w:trPr>
          <w:trHeight w:val="261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EE67" w14:textId="2F6D8CF8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1956A2">
              <w:rPr>
                <w:rFonts w:ascii="Calibri" w:hAnsi="Calibri" w:cs="Calibri"/>
                <w:color w:val="000000"/>
                <w:sz w:val="22"/>
                <w:szCs w:val="22"/>
              </w:rPr>
              <w:t>Jasper Eisberg</w:t>
            </w:r>
            <w:r w:rsidR="0067674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P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FB511" w14:textId="623342BB" w:rsidR="001F080B" w:rsidRDefault="001956A2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Guest Sue Eisberg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22A3D" w14:textId="0C392968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080B" w14:paraId="57DEEB92" w14:textId="77777777" w:rsidTr="001F080B">
        <w:trPr>
          <w:trHeight w:val="261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40B0" w14:textId="4C7F4A00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proofErr w:type="spellStart"/>
            <w:r w:rsidR="001956A2">
              <w:rPr>
                <w:rFonts w:ascii="Calibri" w:hAnsi="Calibri" w:cs="Calibri"/>
                <w:color w:val="000000"/>
                <w:sz w:val="22"/>
                <w:szCs w:val="22"/>
              </w:rPr>
              <w:t>Chib</w:t>
            </w:r>
            <w:r w:rsidR="00391FDE">
              <w:rPr>
                <w:rFonts w:ascii="Calibri" w:hAnsi="Calibri" w:cs="Calibri"/>
                <w:color w:val="000000"/>
                <w:sz w:val="22"/>
                <w:szCs w:val="22"/>
              </w:rPr>
              <w:t>ew</w:t>
            </w:r>
            <w:proofErr w:type="spellEnd"/>
            <w:r w:rsidR="001956A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Chunga</w:t>
            </w:r>
            <w:r w:rsidR="0067674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O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C5E47" w14:textId="18892333" w:rsidR="001F080B" w:rsidRDefault="001956A2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Guest from Greater North Stockton TM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9A86D" w14:textId="0CFFCD22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080B" w14:paraId="54B2B425" w14:textId="77777777" w:rsidTr="001F080B">
        <w:trPr>
          <w:trHeight w:val="261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23FF" w14:textId="77777777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1ACF4" w14:textId="62732BA9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4D2C6" w14:textId="14DFA2BF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6539DAB4" w14:textId="77882AC4" w:rsidR="002A1BA9" w:rsidRDefault="002A1BA9" w:rsidP="002A1BA9">
      <w:pPr>
        <w:spacing w:line="276" w:lineRule="auto"/>
        <w:rPr>
          <w:rFonts w:ascii="Arial" w:hAnsi="Arial" w:cs="Arial"/>
          <w:sz w:val="22"/>
          <w:szCs w:val="22"/>
        </w:rPr>
      </w:pPr>
    </w:p>
    <w:p w14:paraId="3DDD9950" w14:textId="77777777" w:rsidR="002A1BA9" w:rsidRPr="004B63DD" w:rsidRDefault="002A1BA9" w:rsidP="002A1BA9">
      <w:pPr>
        <w:spacing w:line="276" w:lineRule="auto"/>
        <w:rPr>
          <w:rFonts w:ascii="Arial" w:hAnsi="Arial" w:cs="Arial"/>
          <w:sz w:val="22"/>
          <w:szCs w:val="22"/>
        </w:rPr>
      </w:pPr>
    </w:p>
    <w:p w14:paraId="6357A461" w14:textId="77B28795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Minutes of the previous regular meeting were reviewed and approved.</w:t>
      </w:r>
      <w:r w:rsidR="00790F77">
        <w:rPr>
          <w:rFonts w:ascii="Arial" w:hAnsi="Arial" w:cs="Arial"/>
        </w:rPr>
        <w:t xml:space="preserve"> No minutes taken</w:t>
      </w:r>
    </w:p>
    <w:p w14:paraId="3449F967" w14:textId="77777777" w:rsidR="0079413B" w:rsidRPr="004B63DD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p w14:paraId="14F1A7EE" w14:textId="77777777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Members with meeting roles were introduced:</w:t>
      </w:r>
    </w:p>
    <w:p w14:paraId="15C42231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20606547" w14:textId="1E6CB22E" w:rsidR="0079413B" w:rsidRPr="004B63DD" w:rsidRDefault="0079413B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Toastmaster of the Day: </w:t>
      </w:r>
      <w:r w:rsidR="00E75D33">
        <w:rPr>
          <w:rFonts w:ascii="Arial" w:hAnsi="Arial" w:cs="Arial"/>
          <w:color w:val="C00000"/>
        </w:rPr>
        <w:t>Tracy Fletcher Bowman</w:t>
      </w:r>
      <w:r w:rsidR="002A742B">
        <w:rPr>
          <w:rFonts w:ascii="Arial" w:hAnsi="Arial" w:cs="Arial"/>
          <w:color w:val="C00000"/>
        </w:rPr>
        <w:t xml:space="preserve">  THEME America-Freedom</w:t>
      </w:r>
    </w:p>
    <w:p w14:paraId="2D1A2677" w14:textId="616F4DA0" w:rsidR="0079413B" w:rsidRPr="004B63DD" w:rsidRDefault="0079413B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Table </w:t>
      </w:r>
      <w:proofErr w:type="spellStart"/>
      <w:r w:rsidRPr="004B63DD">
        <w:rPr>
          <w:rFonts w:ascii="Arial" w:hAnsi="Arial" w:cs="Arial"/>
        </w:rPr>
        <w:t>Topicsmaster</w:t>
      </w:r>
      <w:proofErr w:type="spellEnd"/>
      <w:r w:rsidRPr="004B63DD">
        <w:rPr>
          <w:rFonts w:ascii="Arial" w:hAnsi="Arial" w:cs="Arial"/>
        </w:rPr>
        <w:t xml:space="preserve">: </w:t>
      </w:r>
      <w:r w:rsidR="00E75D33">
        <w:rPr>
          <w:rFonts w:ascii="Arial" w:hAnsi="Arial" w:cs="Arial"/>
          <w:color w:val="C00000"/>
        </w:rPr>
        <w:t>Joey Waldrop</w:t>
      </w:r>
    </w:p>
    <w:p w14:paraId="5F427C9E" w14:textId="6DFA3053" w:rsidR="0079413B" w:rsidRPr="00790F77" w:rsidRDefault="0079413B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General Evaluator: </w:t>
      </w:r>
      <w:r w:rsidR="000E0EC0">
        <w:rPr>
          <w:rFonts w:ascii="Arial" w:hAnsi="Arial" w:cs="Arial"/>
          <w:color w:val="C00000"/>
        </w:rPr>
        <w:t>Rick Pierce</w:t>
      </w:r>
    </w:p>
    <w:p w14:paraId="14B3ADFD" w14:textId="474D4078" w:rsidR="0079413B" w:rsidRPr="004B63DD" w:rsidRDefault="0079413B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Evaluators: </w:t>
      </w:r>
      <w:r w:rsidR="00C40574">
        <w:rPr>
          <w:rFonts w:ascii="Arial" w:hAnsi="Arial" w:cs="Arial"/>
          <w:color w:val="C00000"/>
        </w:rPr>
        <w:t>Steve Bowman</w:t>
      </w:r>
    </w:p>
    <w:p w14:paraId="7E3BDBBB" w14:textId="22ECA7E2" w:rsidR="0079413B" w:rsidRPr="003A5648" w:rsidRDefault="0079413B" w:rsidP="000F7E4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3A5648">
        <w:rPr>
          <w:rFonts w:ascii="Arial" w:hAnsi="Arial" w:cs="Arial"/>
        </w:rPr>
        <w:t>Grammarian</w:t>
      </w:r>
      <w:r w:rsidR="003A5648" w:rsidRPr="003A5648">
        <w:rPr>
          <w:rFonts w:ascii="Arial" w:hAnsi="Arial" w:cs="Arial"/>
        </w:rPr>
        <w:t>/</w:t>
      </w:r>
      <w:r w:rsidRPr="003A5648">
        <w:rPr>
          <w:rFonts w:ascii="Arial" w:hAnsi="Arial" w:cs="Arial"/>
        </w:rPr>
        <w:t xml:space="preserve">Ah-Counter: </w:t>
      </w:r>
      <w:r w:rsidR="003A5648">
        <w:rPr>
          <w:rFonts w:ascii="Arial" w:hAnsi="Arial" w:cs="Arial"/>
          <w:color w:val="C00000"/>
        </w:rPr>
        <w:t xml:space="preserve">Earl </w:t>
      </w:r>
      <w:r w:rsidR="00790F77">
        <w:rPr>
          <w:rFonts w:ascii="Arial" w:hAnsi="Arial" w:cs="Arial"/>
          <w:color w:val="C00000"/>
        </w:rPr>
        <w:t>Carrington    WOD</w:t>
      </w:r>
      <w:r w:rsidR="003A5648">
        <w:rPr>
          <w:rFonts w:ascii="Arial" w:hAnsi="Arial" w:cs="Arial"/>
          <w:color w:val="C00000"/>
        </w:rPr>
        <w:t xml:space="preserve"> </w:t>
      </w:r>
      <w:r w:rsidR="002A742B">
        <w:rPr>
          <w:rFonts w:ascii="Arial" w:hAnsi="Arial" w:cs="Arial"/>
          <w:color w:val="C00000"/>
        </w:rPr>
        <w:t>Independence</w:t>
      </w:r>
    </w:p>
    <w:p w14:paraId="59699C2E" w14:textId="4E3638B2" w:rsidR="0079413B" w:rsidRDefault="00953A36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On-</w:t>
      </w:r>
      <w:proofErr w:type="spellStart"/>
      <w:r>
        <w:rPr>
          <w:rFonts w:ascii="Arial" w:hAnsi="Arial" w:cs="Arial"/>
        </w:rPr>
        <w:t>Line</w:t>
      </w:r>
      <w:r w:rsidR="0079413B" w:rsidRPr="004B63DD">
        <w:rPr>
          <w:rFonts w:ascii="Arial" w:hAnsi="Arial" w:cs="Arial"/>
        </w:rPr>
        <w:t>Timer</w:t>
      </w:r>
      <w:proofErr w:type="spellEnd"/>
      <w:r w:rsidR="0079413B" w:rsidRPr="004B63DD">
        <w:rPr>
          <w:rFonts w:ascii="Arial" w:hAnsi="Arial" w:cs="Arial"/>
        </w:rPr>
        <w:t>:</w:t>
      </w:r>
      <w:r w:rsidR="0079413B" w:rsidRPr="00A85E7C">
        <w:rPr>
          <w:rFonts w:ascii="Arial" w:hAnsi="Arial" w:cs="Arial"/>
          <w:color w:val="C00000"/>
        </w:rPr>
        <w:t xml:space="preserve"> </w:t>
      </w:r>
      <w:r w:rsidR="00713B9C">
        <w:rPr>
          <w:rFonts w:ascii="Arial" w:hAnsi="Arial" w:cs="Arial"/>
          <w:color w:val="C00000"/>
        </w:rPr>
        <w:t>Tracy Fletcher Bowman</w:t>
      </w:r>
    </w:p>
    <w:p w14:paraId="7CDD4757" w14:textId="0CB4322E" w:rsidR="00953A36" w:rsidRDefault="00953A36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In-Person Timer: </w:t>
      </w:r>
      <w:r w:rsidR="00C40574">
        <w:rPr>
          <w:rFonts w:ascii="Arial" w:hAnsi="Arial" w:cs="Arial"/>
          <w:color w:val="C00000"/>
        </w:rPr>
        <w:t>Sue Eisberg</w:t>
      </w:r>
    </w:p>
    <w:p w14:paraId="6B7A5BBD" w14:textId="2A4CAFC2" w:rsidR="00953A36" w:rsidRPr="00C40574" w:rsidRDefault="00953A36" w:rsidP="007C4586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953A36">
        <w:rPr>
          <w:rFonts w:ascii="Arial" w:hAnsi="Arial" w:cs="Arial"/>
        </w:rPr>
        <w:lastRenderedPageBreak/>
        <w:t>Listener:</w:t>
      </w:r>
      <w:r w:rsidR="00C40574" w:rsidRPr="00C40574">
        <w:rPr>
          <w:rFonts w:ascii="Arial" w:hAnsi="Arial" w:cs="Arial"/>
          <w:color w:val="C00000"/>
        </w:rPr>
        <w:t xml:space="preserve"> </w:t>
      </w:r>
      <w:r w:rsidR="00C40574">
        <w:rPr>
          <w:rFonts w:ascii="Arial" w:hAnsi="Arial" w:cs="Arial"/>
          <w:color w:val="C00000"/>
        </w:rPr>
        <w:t>Riana Menezes</w:t>
      </w:r>
    </w:p>
    <w:p w14:paraId="5AFF81B6" w14:textId="00A1F012" w:rsidR="00C40574" w:rsidRPr="00953A36" w:rsidRDefault="00C40574" w:rsidP="007C4586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C40574">
        <w:rPr>
          <w:rFonts w:ascii="Arial" w:hAnsi="Arial" w:cs="Arial"/>
        </w:rPr>
        <w:t>Vote Counter</w:t>
      </w:r>
      <w:r w:rsidRPr="003C7BDF">
        <w:rPr>
          <w:rFonts w:ascii="Arial" w:hAnsi="Arial" w:cs="Arial"/>
          <w:color w:val="C00000"/>
          <w:highlight w:val="yellow"/>
        </w:rPr>
        <w:t xml:space="preserve">: </w:t>
      </w:r>
      <w:r w:rsidR="003C7BDF" w:rsidRPr="003C7BDF">
        <w:rPr>
          <w:rFonts w:ascii="Arial" w:hAnsi="Arial" w:cs="Arial"/>
          <w:color w:val="C00000"/>
          <w:highlight w:val="yellow"/>
        </w:rPr>
        <w:t>Luis Macias</w:t>
      </w:r>
    </w:p>
    <w:p w14:paraId="7CD40F53" w14:textId="758528D5" w:rsidR="00953A36" w:rsidRDefault="00953A36" w:rsidP="00953A36">
      <w:pPr>
        <w:spacing w:line="276" w:lineRule="auto"/>
        <w:rPr>
          <w:rFonts w:ascii="Arial" w:hAnsi="Arial" w:cs="Arial"/>
        </w:rPr>
      </w:pPr>
    </w:p>
    <w:p w14:paraId="45E55A3C" w14:textId="77777777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Prepared speeches were presented:</w:t>
      </w:r>
    </w:p>
    <w:p w14:paraId="0AC38A3D" w14:textId="77777777" w:rsidR="0079413B" w:rsidRPr="004B63DD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p w14:paraId="0A9B02DB" w14:textId="19856FC6" w:rsidR="0079413B" w:rsidRPr="00566768" w:rsidRDefault="00E75D33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C00000"/>
        </w:rPr>
        <w:t>Kerri</w:t>
      </w:r>
      <w:r w:rsidR="00A23CA6" w:rsidRPr="00A23CA6">
        <w:rPr>
          <w:rFonts w:ascii="Arial" w:hAnsi="Arial" w:cs="Arial"/>
          <w:color w:val="C00000"/>
          <w:highlight w:val="yellow"/>
        </w:rPr>
        <w:t>e</w:t>
      </w:r>
      <w:r>
        <w:rPr>
          <w:rFonts w:ascii="Arial" w:hAnsi="Arial" w:cs="Arial"/>
          <w:color w:val="C00000"/>
        </w:rPr>
        <w:t xml:space="preserve"> Hill </w:t>
      </w:r>
      <w:r w:rsidR="0079413B" w:rsidRPr="004B63DD">
        <w:rPr>
          <w:rFonts w:ascii="Arial" w:hAnsi="Arial" w:cs="Arial"/>
        </w:rPr>
        <w:t xml:space="preserve"> – </w:t>
      </w:r>
      <w:r w:rsidR="00566768">
        <w:rPr>
          <w:rFonts w:ascii="Arial" w:hAnsi="Arial" w:cs="Arial"/>
          <w:color w:val="CC0000"/>
        </w:rPr>
        <w:t>Riding the Roller Coaster</w:t>
      </w:r>
      <w:r w:rsidR="0079413B" w:rsidRPr="004B63DD">
        <w:rPr>
          <w:rFonts w:ascii="Arial" w:hAnsi="Arial" w:cs="Arial"/>
        </w:rPr>
        <w:t>,</w:t>
      </w:r>
      <w:r w:rsidR="0079413B" w:rsidRPr="004B63DD">
        <w:rPr>
          <w:rFonts w:ascii="Arial" w:hAnsi="Arial" w:cs="Arial"/>
          <w:color w:val="CC0000"/>
        </w:rPr>
        <w:t xml:space="preserve"> </w:t>
      </w:r>
      <w:r w:rsidR="00566768">
        <w:rPr>
          <w:rFonts w:ascii="Arial" w:hAnsi="Arial" w:cs="Arial"/>
          <w:color w:val="CC0000"/>
        </w:rPr>
        <w:t xml:space="preserve">Motivational Strategies </w:t>
      </w:r>
      <w:r w:rsidR="00C40574">
        <w:rPr>
          <w:rFonts w:ascii="Arial" w:hAnsi="Arial" w:cs="Arial"/>
          <w:color w:val="CC0000"/>
        </w:rPr>
        <w:t>Level 3 Project 1</w:t>
      </w:r>
    </w:p>
    <w:p w14:paraId="634CCEB9" w14:textId="77777777" w:rsidR="00566768" w:rsidRPr="004B63DD" w:rsidRDefault="00566768" w:rsidP="00566768">
      <w:pPr>
        <w:pStyle w:val="ListParagraph"/>
        <w:spacing w:line="276" w:lineRule="auto"/>
        <w:rPr>
          <w:rFonts w:ascii="Arial" w:hAnsi="Arial" w:cs="Arial"/>
        </w:rPr>
      </w:pPr>
    </w:p>
    <w:p w14:paraId="20722C3C" w14:textId="5305B90A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Table Topics</w:t>
      </w:r>
      <w:r w:rsidRPr="004B63DD">
        <w:rPr>
          <w:rFonts w:ascii="Arial" w:hAnsi="Arial" w:cs="Arial"/>
          <w:vertAlign w:val="superscript"/>
        </w:rPr>
        <w:t>®</w:t>
      </w:r>
      <w:r w:rsidRPr="004B63DD">
        <w:rPr>
          <w:rFonts w:ascii="Arial" w:hAnsi="Arial" w:cs="Arial"/>
        </w:rPr>
        <w:t xml:space="preserve"> </w:t>
      </w:r>
      <w:r w:rsidR="000E0EC0">
        <w:rPr>
          <w:rFonts w:ascii="Arial" w:hAnsi="Arial" w:cs="Arial"/>
        </w:rPr>
        <w:t>participants</w:t>
      </w:r>
      <w:r w:rsidRPr="004B63DD">
        <w:rPr>
          <w:rFonts w:ascii="Arial" w:hAnsi="Arial" w:cs="Arial"/>
        </w:rPr>
        <w:t>:</w:t>
      </w:r>
    </w:p>
    <w:p w14:paraId="5717CA45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46B7960D" w14:textId="5C59B7CB" w:rsidR="0079413B" w:rsidRPr="00667911" w:rsidRDefault="00713B9C" w:rsidP="0079413B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color w:val="FF0000"/>
        </w:rPr>
      </w:pPr>
      <w:r w:rsidRPr="00667911">
        <w:rPr>
          <w:rFonts w:ascii="Arial" w:hAnsi="Arial" w:cs="Arial"/>
          <w:color w:val="FF0000"/>
        </w:rPr>
        <w:t>Luis M</w:t>
      </w:r>
      <w:r w:rsidR="007B085A" w:rsidRPr="00667911">
        <w:rPr>
          <w:rFonts w:ascii="Arial" w:hAnsi="Arial" w:cs="Arial"/>
          <w:color w:val="FF0000"/>
        </w:rPr>
        <w:t xml:space="preserve">acias </w:t>
      </w:r>
    </w:p>
    <w:p w14:paraId="0C045A86" w14:textId="20673033" w:rsidR="0079413B" w:rsidRPr="00667911" w:rsidRDefault="007B085A" w:rsidP="0079413B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color w:val="FF0000"/>
        </w:rPr>
      </w:pPr>
      <w:r w:rsidRPr="00667911">
        <w:rPr>
          <w:rFonts w:ascii="Arial" w:hAnsi="Arial" w:cs="Arial"/>
          <w:color w:val="FF0000"/>
        </w:rPr>
        <w:t>Beverly Adams</w:t>
      </w:r>
    </w:p>
    <w:p w14:paraId="1E118C71" w14:textId="653AA46C" w:rsidR="0079413B" w:rsidRPr="00667911" w:rsidRDefault="007B085A" w:rsidP="0079413B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color w:val="FF0000"/>
        </w:rPr>
      </w:pPr>
      <w:r w:rsidRPr="00667911">
        <w:rPr>
          <w:rFonts w:ascii="Arial" w:hAnsi="Arial" w:cs="Arial"/>
          <w:color w:val="FF0000"/>
        </w:rPr>
        <w:t>Jasper Eisberg Guest</w:t>
      </w:r>
    </w:p>
    <w:p w14:paraId="15C29D14" w14:textId="10EBAB36" w:rsidR="007B085A" w:rsidRDefault="00667911" w:rsidP="0079413B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color w:val="FF0000"/>
        </w:rPr>
      </w:pPr>
      <w:proofErr w:type="spellStart"/>
      <w:r w:rsidRPr="00667911">
        <w:rPr>
          <w:rFonts w:ascii="Arial" w:hAnsi="Arial" w:cs="Arial"/>
          <w:color w:val="FF0000"/>
        </w:rPr>
        <w:t>Chibwa</w:t>
      </w:r>
      <w:proofErr w:type="spellEnd"/>
      <w:r w:rsidRPr="00667911">
        <w:rPr>
          <w:rFonts w:ascii="Arial" w:hAnsi="Arial" w:cs="Arial"/>
          <w:color w:val="FF0000"/>
        </w:rPr>
        <w:t xml:space="preserve"> Chunga Guest</w:t>
      </w:r>
    </w:p>
    <w:p w14:paraId="3C13F5B5" w14:textId="4941F7FB" w:rsidR="000E0EC0" w:rsidRPr="00667911" w:rsidRDefault="000E0EC0" w:rsidP="0079413B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Earl Carrington </w:t>
      </w:r>
    </w:p>
    <w:p w14:paraId="224582A6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5FB1EB9A" w14:textId="77777777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Evaluations were presented:</w:t>
      </w:r>
    </w:p>
    <w:p w14:paraId="47A84FDB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6CB8DE01" w14:textId="5C48FF8E" w:rsidR="00C40574" w:rsidRPr="00C40574" w:rsidRDefault="00A23CA6" w:rsidP="00873F67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A23CA6">
        <w:rPr>
          <w:rFonts w:ascii="Arial" w:hAnsi="Arial" w:cs="Arial"/>
          <w:color w:val="FF0000"/>
          <w:highlight w:val="yellow"/>
        </w:rPr>
        <w:t>Seve Bowman</w:t>
      </w:r>
      <w:r>
        <w:rPr>
          <w:rFonts w:ascii="Arial" w:hAnsi="Arial" w:cs="Arial"/>
          <w:color w:val="FF0000"/>
        </w:rPr>
        <w:t xml:space="preserve"> </w:t>
      </w:r>
      <w:r w:rsidRPr="00A23CA6">
        <w:rPr>
          <w:rFonts w:ascii="Arial" w:hAnsi="Arial" w:cs="Arial"/>
        </w:rPr>
        <w:t>eva</w:t>
      </w:r>
      <w:r w:rsidR="0079413B" w:rsidRPr="00A23CA6">
        <w:rPr>
          <w:rFonts w:ascii="Arial" w:hAnsi="Arial" w:cs="Arial"/>
        </w:rPr>
        <w:t>lu</w:t>
      </w:r>
      <w:r w:rsidR="0079413B" w:rsidRPr="00C40574">
        <w:rPr>
          <w:rFonts w:ascii="Arial" w:hAnsi="Arial" w:cs="Arial"/>
        </w:rPr>
        <w:t xml:space="preserve">ated the speech from </w:t>
      </w:r>
      <w:r w:rsidRPr="00A23CA6">
        <w:rPr>
          <w:rFonts w:ascii="Arial" w:hAnsi="Arial" w:cs="Arial"/>
          <w:color w:val="C00000"/>
          <w:highlight w:val="yellow"/>
        </w:rPr>
        <w:t>Kerrie Hill</w:t>
      </w:r>
    </w:p>
    <w:p w14:paraId="32C99115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79CFA040" w14:textId="77777777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Club awards were presented:</w:t>
      </w:r>
    </w:p>
    <w:p w14:paraId="2D43BE59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1AEA22FE" w14:textId="71979B76" w:rsidR="0079413B" w:rsidRPr="004B63DD" w:rsidRDefault="0079413B" w:rsidP="0079413B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Best Evaluator:</w:t>
      </w:r>
      <w:r w:rsidRPr="00A85E7C">
        <w:rPr>
          <w:rFonts w:ascii="Arial" w:hAnsi="Arial" w:cs="Arial"/>
          <w:color w:val="C00000"/>
        </w:rPr>
        <w:t xml:space="preserve"> </w:t>
      </w:r>
      <w:r w:rsidR="002A742B">
        <w:rPr>
          <w:rFonts w:ascii="Arial" w:hAnsi="Arial" w:cs="Arial"/>
          <w:color w:val="C00000"/>
        </w:rPr>
        <w:t>Steve Bowman</w:t>
      </w:r>
    </w:p>
    <w:p w14:paraId="234D28C4" w14:textId="2582F46B" w:rsidR="0079413B" w:rsidRPr="004B63DD" w:rsidRDefault="0079413B" w:rsidP="0079413B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Best Table Topics: </w:t>
      </w:r>
      <w:proofErr w:type="spellStart"/>
      <w:r w:rsidR="00083726">
        <w:rPr>
          <w:rFonts w:ascii="Arial" w:hAnsi="Arial" w:cs="Arial"/>
          <w:color w:val="C00000"/>
        </w:rPr>
        <w:t>Chibwa</w:t>
      </w:r>
      <w:proofErr w:type="spellEnd"/>
      <w:r w:rsidR="00083726">
        <w:rPr>
          <w:rFonts w:ascii="Arial" w:hAnsi="Arial" w:cs="Arial"/>
          <w:color w:val="C00000"/>
        </w:rPr>
        <w:t xml:space="preserve"> Chunga Guest</w:t>
      </w:r>
    </w:p>
    <w:p w14:paraId="6221AD69" w14:textId="7780E205" w:rsidR="0079413B" w:rsidRDefault="0079413B" w:rsidP="0079413B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Best Speaker: </w:t>
      </w:r>
      <w:r w:rsidR="002A742B">
        <w:rPr>
          <w:rFonts w:ascii="Arial" w:hAnsi="Arial" w:cs="Arial"/>
          <w:color w:val="C00000"/>
        </w:rPr>
        <w:t>Kerri</w:t>
      </w:r>
      <w:r w:rsidR="00A23CA6" w:rsidRPr="00A23CA6">
        <w:rPr>
          <w:rFonts w:ascii="Arial" w:hAnsi="Arial" w:cs="Arial"/>
          <w:color w:val="C00000"/>
          <w:highlight w:val="yellow"/>
        </w:rPr>
        <w:t>e</w:t>
      </w:r>
      <w:r w:rsidR="002A742B">
        <w:rPr>
          <w:rFonts w:ascii="Arial" w:hAnsi="Arial" w:cs="Arial"/>
          <w:color w:val="C00000"/>
        </w:rPr>
        <w:t xml:space="preserve"> Hill </w:t>
      </w:r>
    </w:p>
    <w:p w14:paraId="2FFEDE28" w14:textId="77777777" w:rsidR="0079413B" w:rsidRPr="004B63DD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p w14:paraId="33C53AD0" w14:textId="77777777" w:rsidR="00676741" w:rsidRDefault="00676741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Business Meeting:</w:t>
      </w:r>
    </w:p>
    <w:p w14:paraId="5F9D83B0" w14:textId="0551F233" w:rsidR="0079413B" w:rsidRPr="004B63DD" w:rsidRDefault="0079413B" w:rsidP="00676741">
      <w:pPr>
        <w:pStyle w:val="ListParagraph"/>
        <w:spacing w:line="276" w:lineRule="auto"/>
        <w:ind w:left="360"/>
        <w:rPr>
          <w:rFonts w:ascii="Arial" w:hAnsi="Arial" w:cs="Arial"/>
        </w:rPr>
      </w:pPr>
      <w:r w:rsidRPr="004B63DD">
        <w:rPr>
          <w:rFonts w:ascii="Arial" w:hAnsi="Arial" w:cs="Arial"/>
        </w:rPr>
        <w:t>Reports from club officers and committees were provided:</w:t>
      </w:r>
    </w:p>
    <w:p w14:paraId="38D1EB01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683146B3" w14:textId="6D733B6F" w:rsidR="0079413B" w:rsidRPr="004B63DD" w:rsidRDefault="0079413B" w:rsidP="0079413B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  <w:color w:val="CC0000"/>
        </w:rPr>
        <w:t>Officers</w:t>
      </w:r>
      <w:r w:rsidR="00AE409F">
        <w:rPr>
          <w:rFonts w:ascii="Arial" w:hAnsi="Arial" w:cs="Arial"/>
          <w:color w:val="CC0000"/>
        </w:rPr>
        <w:t>--None</w:t>
      </w:r>
    </w:p>
    <w:p w14:paraId="457229DA" w14:textId="2B6FDBA3" w:rsidR="0079413B" w:rsidRPr="004B63DD" w:rsidRDefault="0079413B" w:rsidP="0079413B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  <w:color w:val="CC0000"/>
        </w:rPr>
        <w:t>Standing committees</w:t>
      </w:r>
      <w:r w:rsidR="00AE409F">
        <w:rPr>
          <w:rFonts w:ascii="Arial" w:hAnsi="Arial" w:cs="Arial"/>
          <w:color w:val="CC0000"/>
        </w:rPr>
        <w:t>--None</w:t>
      </w:r>
    </w:p>
    <w:p w14:paraId="47BC6E74" w14:textId="17C5E645" w:rsidR="0079413B" w:rsidRPr="004B63DD" w:rsidRDefault="0079413B" w:rsidP="0079413B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  <w:color w:val="CC0000"/>
        </w:rPr>
        <w:t>Special committees</w:t>
      </w:r>
      <w:r w:rsidR="00AE409F">
        <w:rPr>
          <w:rFonts w:ascii="Arial" w:hAnsi="Arial" w:cs="Arial"/>
          <w:color w:val="CC0000"/>
        </w:rPr>
        <w:t>--None</w:t>
      </w:r>
    </w:p>
    <w:p w14:paraId="22E64550" w14:textId="77777777" w:rsidR="0079413B" w:rsidRPr="004B63DD" w:rsidRDefault="0079413B" w:rsidP="0079413B">
      <w:pPr>
        <w:pStyle w:val="ListParagraph"/>
        <w:spacing w:line="276" w:lineRule="auto"/>
        <w:ind w:left="0"/>
        <w:rPr>
          <w:rFonts w:ascii="Arial" w:hAnsi="Arial" w:cs="Arial"/>
        </w:rPr>
      </w:pPr>
    </w:p>
    <w:p w14:paraId="76FDDA7D" w14:textId="77777777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Unfinished and new items of club business were discussed from the floor:</w:t>
      </w:r>
    </w:p>
    <w:p w14:paraId="03B3D1BE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2F5B06B0" w14:textId="22A88AF4" w:rsidR="0079413B" w:rsidRDefault="00AE409F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C00000"/>
        </w:rPr>
        <w:t>None</w:t>
      </w:r>
    </w:p>
    <w:p w14:paraId="413C6F5A" w14:textId="4688AD6E" w:rsidR="00AE409F" w:rsidRDefault="00AE409F" w:rsidP="00AE409F">
      <w:pPr>
        <w:pStyle w:val="ListParagraph"/>
        <w:spacing w:line="276" w:lineRule="auto"/>
        <w:rPr>
          <w:rFonts w:ascii="Arial" w:hAnsi="Arial" w:cs="Arial"/>
          <w:color w:val="C00000"/>
        </w:rPr>
      </w:pPr>
    </w:p>
    <w:p w14:paraId="27FD9052" w14:textId="36E77507" w:rsidR="00AE409F" w:rsidRDefault="00AE409F" w:rsidP="00AE409F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Announcements:</w:t>
      </w:r>
    </w:p>
    <w:p w14:paraId="688164D5" w14:textId="42DD75BB" w:rsidR="00AE409F" w:rsidRDefault="00AE409F" w:rsidP="00AE409F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Received letter from Lodi Toastmasters. Will read to club next week. Had a great end of the year party with fellowship and good food. Arnie Sampe thoroughly enjoyed us celebrating his 90</w:t>
      </w:r>
      <w:r w:rsidRPr="00AE409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birthday.</w:t>
      </w:r>
    </w:p>
    <w:p w14:paraId="44FA6904" w14:textId="1258AB58" w:rsidR="00AE409F" w:rsidRDefault="00AE409F" w:rsidP="00AE409F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Ice Cream Social will be next month.</w:t>
      </w:r>
    </w:p>
    <w:p w14:paraId="6EB2139A" w14:textId="6208BBB0" w:rsidR="00AE409F" w:rsidRDefault="00F7396A" w:rsidP="00AE409F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Recap TT members questions for voting.</w:t>
      </w:r>
    </w:p>
    <w:p w14:paraId="04153A9D" w14:textId="213E1DC0" w:rsidR="00F7396A" w:rsidRDefault="00F7396A" w:rsidP="00AE409F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Next week’s meeting schedule</w:t>
      </w:r>
      <w:r w:rsidR="00CA4B8C">
        <w:rPr>
          <w:rFonts w:ascii="Arial" w:hAnsi="Arial" w:cs="Arial"/>
        </w:rPr>
        <w:t xml:space="preserve"> confirmed</w:t>
      </w:r>
      <w:r>
        <w:rPr>
          <w:rFonts w:ascii="Arial" w:hAnsi="Arial" w:cs="Arial"/>
        </w:rPr>
        <w:t>.</w:t>
      </w:r>
    </w:p>
    <w:p w14:paraId="1E48944E" w14:textId="0DBC8D2B" w:rsidR="00F7396A" w:rsidRDefault="00F7396A" w:rsidP="00F7396A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Toastmaster: Steve Bowman</w:t>
      </w:r>
    </w:p>
    <w:p w14:paraId="6E20F5AA" w14:textId="6DB4B6B3" w:rsidR="00F7396A" w:rsidRDefault="00F7396A" w:rsidP="00F7396A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Speaker: Francisco Carillo, Jill Fay—possible</w:t>
      </w:r>
    </w:p>
    <w:p w14:paraId="6EDB7B90" w14:textId="79EBB1C4" w:rsidR="00F7396A" w:rsidRDefault="00F7396A" w:rsidP="00F7396A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JM Earl Carrington</w:t>
      </w:r>
    </w:p>
    <w:p w14:paraId="0E9ECC2E" w14:textId="620F95ED" w:rsidR="00F7396A" w:rsidRDefault="00F7396A" w:rsidP="00F7396A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AW/Grammarian Dominic Johnson</w:t>
      </w:r>
    </w:p>
    <w:p w14:paraId="0AF78A54" w14:textId="34E05A1D" w:rsidR="00F7396A" w:rsidRDefault="00F7396A" w:rsidP="00F7396A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VC Tracy Fletcher Bowman</w:t>
      </w:r>
    </w:p>
    <w:p w14:paraId="1DEDE5BA" w14:textId="6014F247" w:rsidR="00F7396A" w:rsidRDefault="00F7396A" w:rsidP="00F7396A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EV Riana </w:t>
      </w:r>
      <w:proofErr w:type="spellStart"/>
      <w:r>
        <w:rPr>
          <w:rFonts w:ascii="Arial" w:hAnsi="Arial" w:cs="Arial"/>
        </w:rPr>
        <w:t>Menenez</w:t>
      </w:r>
      <w:proofErr w:type="spellEnd"/>
    </w:p>
    <w:p w14:paraId="5D786AB6" w14:textId="72153B3E" w:rsidR="00F7396A" w:rsidRDefault="00F7396A" w:rsidP="00F7396A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EV Kerri Hill</w:t>
      </w:r>
    </w:p>
    <w:p w14:paraId="072A7557" w14:textId="1E9F75CC" w:rsidR="00F7396A" w:rsidRDefault="00F7396A" w:rsidP="00F7396A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TT Luis Macias</w:t>
      </w:r>
    </w:p>
    <w:p w14:paraId="6676CB14" w14:textId="1C8DA226" w:rsidR="00F7396A" w:rsidRDefault="00F7396A" w:rsidP="00F7396A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Listener Sue Eisberg</w:t>
      </w:r>
    </w:p>
    <w:p w14:paraId="009250AB" w14:textId="1B0486A0" w:rsidR="00CA4B8C" w:rsidRPr="00F7396A" w:rsidRDefault="00CA4B8C" w:rsidP="00F7396A">
      <w:pPr>
        <w:pStyle w:val="ListParagraph"/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Theme America-Inventiveness</w:t>
      </w:r>
    </w:p>
    <w:p w14:paraId="047237B8" w14:textId="3797835A" w:rsidR="00AE409F" w:rsidRDefault="00CA4B8C" w:rsidP="00F7396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14:paraId="4A96F6FA" w14:textId="77777777" w:rsidR="00CA4B8C" w:rsidRPr="00F7396A" w:rsidRDefault="00CA4B8C" w:rsidP="00F7396A">
      <w:pPr>
        <w:spacing w:line="276" w:lineRule="auto"/>
        <w:rPr>
          <w:rFonts w:ascii="Arial" w:hAnsi="Arial" w:cs="Arial"/>
        </w:rPr>
      </w:pPr>
    </w:p>
    <w:p w14:paraId="521C6621" w14:textId="77777777" w:rsidR="0079413B" w:rsidRPr="004B63DD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p w14:paraId="2686D1D0" w14:textId="0FEBA259" w:rsidR="0079413B" w:rsidRPr="004B63DD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  <w:r w:rsidRPr="004B63DD">
        <w:rPr>
          <w:rFonts w:ascii="Arial" w:hAnsi="Arial" w:cs="Arial"/>
          <w:sz w:val="22"/>
          <w:szCs w:val="22"/>
        </w:rPr>
        <w:t>Meeting adjourned at</w:t>
      </w:r>
      <w:r w:rsidR="00CA4B8C">
        <w:rPr>
          <w:rFonts w:ascii="Arial" w:hAnsi="Arial" w:cs="Arial"/>
          <w:sz w:val="22"/>
          <w:szCs w:val="22"/>
        </w:rPr>
        <w:t xml:space="preserve"> 8:14</w:t>
      </w:r>
      <w:r w:rsidR="00A23CA6">
        <w:rPr>
          <w:rFonts w:ascii="Arial" w:hAnsi="Arial" w:cs="Arial"/>
          <w:sz w:val="22"/>
          <w:szCs w:val="22"/>
        </w:rPr>
        <w:t>pm</w:t>
      </w:r>
      <w:r w:rsidRPr="004B63DD">
        <w:rPr>
          <w:rFonts w:ascii="Arial" w:hAnsi="Arial" w:cs="Arial"/>
          <w:sz w:val="22"/>
          <w:szCs w:val="22"/>
        </w:rPr>
        <w:t>.</w:t>
      </w:r>
    </w:p>
    <w:p w14:paraId="1D2BD987" w14:textId="77777777" w:rsidR="0079413B" w:rsidRPr="004B63DD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p w14:paraId="1EAB3107" w14:textId="4BE61F4A" w:rsidR="0079413B" w:rsidRPr="00317A27" w:rsidRDefault="00953A36" w:rsidP="00317A27">
      <w:pPr>
        <w:pStyle w:val="ListParagraph"/>
        <w:spacing w:line="276" w:lineRule="auto"/>
        <w:ind w:left="2880"/>
        <w:rPr>
          <w:rFonts w:ascii="Arial" w:hAnsi="Arial" w:cs="Arial"/>
        </w:rPr>
      </w:pPr>
      <w:r>
        <w:rPr>
          <w:rFonts w:ascii="Arial" w:hAnsi="Arial" w:cs="Arial"/>
        </w:rPr>
        <w:t>Barbara Brackett</w:t>
      </w:r>
      <w:r w:rsidR="0079413B" w:rsidRPr="00317A27">
        <w:rPr>
          <w:rFonts w:ascii="Arial" w:hAnsi="Arial" w:cs="Arial"/>
        </w:rPr>
        <w:tab/>
      </w:r>
      <w:r w:rsidR="0079413B" w:rsidRPr="00317A27">
        <w:rPr>
          <w:rFonts w:ascii="Arial" w:hAnsi="Arial" w:cs="Arial"/>
        </w:rPr>
        <w:tab/>
      </w:r>
      <w:r w:rsidR="00F53D01">
        <w:rPr>
          <w:rFonts w:ascii="Arial" w:hAnsi="Arial" w:cs="Arial"/>
        </w:rPr>
        <w:tab/>
      </w:r>
      <w:r w:rsidR="00F53D01">
        <w:rPr>
          <w:rFonts w:ascii="Arial" w:hAnsi="Arial" w:cs="Arial"/>
        </w:rPr>
        <w:tab/>
        <w:t>July 5, 202</w:t>
      </w:r>
      <w:r w:rsidR="00CA4B8C">
        <w:rPr>
          <w:rFonts w:ascii="Arial" w:hAnsi="Arial" w:cs="Arial"/>
        </w:rPr>
        <w:t>2</w:t>
      </w:r>
    </w:p>
    <w:p w14:paraId="2A20AB22" w14:textId="3930CEC5" w:rsidR="0079413B" w:rsidRPr="004B63DD" w:rsidRDefault="0079413B" w:rsidP="001F080B">
      <w:pPr>
        <w:pStyle w:val="ListParagraph"/>
        <w:spacing w:line="276" w:lineRule="auto"/>
        <w:ind w:left="2880"/>
        <w:rPr>
          <w:rFonts w:ascii="Arial" w:eastAsia="Times New Roman" w:hAnsi="Arial" w:cs="Arial"/>
        </w:rPr>
      </w:pPr>
      <w:r w:rsidRPr="004B63DD">
        <w:rPr>
          <w:rFonts w:ascii="Arial" w:hAnsi="Arial" w:cs="Arial"/>
        </w:rPr>
        <w:t>Secretary</w:t>
      </w:r>
      <w:r w:rsidRPr="004B63DD">
        <w:rPr>
          <w:rFonts w:ascii="Arial" w:hAnsi="Arial" w:cs="Arial"/>
        </w:rPr>
        <w:tab/>
      </w:r>
      <w:r w:rsidRPr="004B63DD">
        <w:rPr>
          <w:rFonts w:ascii="Arial" w:hAnsi="Arial" w:cs="Arial"/>
        </w:rPr>
        <w:tab/>
      </w:r>
      <w:r w:rsidRPr="004B63D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B63DD">
        <w:rPr>
          <w:rFonts w:ascii="Arial" w:hAnsi="Arial" w:cs="Arial"/>
        </w:rPr>
        <w:tab/>
        <w:t>Date</w:t>
      </w:r>
    </w:p>
    <w:sectPr w:rsidR="0079413B" w:rsidRPr="004B63DD" w:rsidSect="003D23A5">
      <w:type w:val="continuous"/>
      <w:pgSz w:w="11900" w:h="16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5D837" w14:textId="77777777" w:rsidR="0057249A" w:rsidRDefault="0057249A">
      <w:r>
        <w:separator/>
      </w:r>
    </w:p>
  </w:endnote>
  <w:endnote w:type="continuationSeparator" w:id="0">
    <w:p w14:paraId="42F5C2B5" w14:textId="77777777" w:rsidR="0057249A" w:rsidRDefault="00572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A43F3" w14:textId="77777777" w:rsidR="00830DBD" w:rsidRDefault="00830D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19FF4" w14:textId="2E5DB3C3" w:rsidR="00175389" w:rsidRPr="00FF79B3" w:rsidRDefault="00175389" w:rsidP="00FF79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721E1" w14:textId="54D5EFCF" w:rsidR="008F0E6D" w:rsidRPr="00FF79B3" w:rsidRDefault="008F0E6D" w:rsidP="00FF79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E99CB" w14:textId="77777777" w:rsidR="0057249A" w:rsidRDefault="0057249A">
      <w:r>
        <w:separator/>
      </w:r>
    </w:p>
  </w:footnote>
  <w:footnote w:type="continuationSeparator" w:id="0">
    <w:p w14:paraId="682EA377" w14:textId="77777777" w:rsidR="0057249A" w:rsidRDefault="00572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AE7C" w14:textId="77777777" w:rsidR="00FB7CF6" w:rsidRDefault="00000000">
    <w:pPr>
      <w:pStyle w:val="Header"/>
    </w:pPr>
    <w:r>
      <w:rPr>
        <w:noProof/>
      </w:rPr>
      <w:pict w14:anchorId="4CA7C0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520821" o:spid="_x0000_s1025" type="#_x0000_t75" alt="/Volumes/GraphicsServer2019/Letterhead/Marketing/643N-LetterheadStationeryNavy/Assets/EditedArt/HeaderNavyA4.pdf" style="position:absolute;margin-left:0;margin-top:0;width:595pt;height:84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CC692" w14:textId="77777777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67B3E" w14:textId="77777777" w:rsidR="00FB7CF6" w:rsidRDefault="008F0E6D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A9BE3A4" wp14:editId="2978F7C0">
          <wp:simplePos x="0" y="0"/>
          <wp:positionH relativeFrom="column">
            <wp:posOffset>-468086</wp:posOffset>
          </wp:positionH>
          <wp:positionV relativeFrom="paragraph">
            <wp:posOffset>-178783</wp:posOffset>
          </wp:positionV>
          <wp:extent cx="7543800" cy="10662749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Navy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6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B0AAF"/>
    <w:multiLevelType w:val="hybridMultilevel"/>
    <w:tmpl w:val="1FA68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56817"/>
    <w:multiLevelType w:val="hybridMultilevel"/>
    <w:tmpl w:val="62FE3286"/>
    <w:lvl w:ilvl="0" w:tplc="B90A5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F772DE"/>
    <w:multiLevelType w:val="hybridMultilevel"/>
    <w:tmpl w:val="1B7CC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CA584D"/>
    <w:multiLevelType w:val="hybridMultilevel"/>
    <w:tmpl w:val="39C222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82643258">
    <w:abstractNumId w:val="2"/>
  </w:num>
  <w:num w:numId="2" w16cid:durableId="1249969422">
    <w:abstractNumId w:val="3"/>
  </w:num>
  <w:num w:numId="3" w16cid:durableId="248856762">
    <w:abstractNumId w:val="5"/>
  </w:num>
  <w:num w:numId="4" w16cid:durableId="601380222">
    <w:abstractNumId w:val="0"/>
  </w:num>
  <w:num w:numId="5" w16cid:durableId="936249545">
    <w:abstractNumId w:val="4"/>
  </w:num>
  <w:num w:numId="6" w16cid:durableId="1102844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85F"/>
    <w:rsid w:val="00032530"/>
    <w:rsid w:val="00067054"/>
    <w:rsid w:val="00075732"/>
    <w:rsid w:val="00083726"/>
    <w:rsid w:val="000A12E5"/>
    <w:rsid w:val="000D694C"/>
    <w:rsid w:val="000E0EC0"/>
    <w:rsid w:val="001649C0"/>
    <w:rsid w:val="00175389"/>
    <w:rsid w:val="001956A2"/>
    <w:rsid w:val="001F080B"/>
    <w:rsid w:val="001F2D08"/>
    <w:rsid w:val="0023536C"/>
    <w:rsid w:val="0028193A"/>
    <w:rsid w:val="002A1BA9"/>
    <w:rsid w:val="002A742B"/>
    <w:rsid w:val="00317A27"/>
    <w:rsid w:val="00330DCB"/>
    <w:rsid w:val="003500C3"/>
    <w:rsid w:val="003804F0"/>
    <w:rsid w:val="00391FDE"/>
    <w:rsid w:val="003A5648"/>
    <w:rsid w:val="003A6638"/>
    <w:rsid w:val="003B218B"/>
    <w:rsid w:val="003C1D90"/>
    <w:rsid w:val="003C7BDF"/>
    <w:rsid w:val="003D23A5"/>
    <w:rsid w:val="003D596F"/>
    <w:rsid w:val="003F0443"/>
    <w:rsid w:val="00497BAB"/>
    <w:rsid w:val="00497F54"/>
    <w:rsid w:val="004A561A"/>
    <w:rsid w:val="004C2A25"/>
    <w:rsid w:val="00517D26"/>
    <w:rsid w:val="00531886"/>
    <w:rsid w:val="0054769A"/>
    <w:rsid w:val="00566768"/>
    <w:rsid w:val="0057249A"/>
    <w:rsid w:val="00586DCD"/>
    <w:rsid w:val="005C0371"/>
    <w:rsid w:val="005D45EA"/>
    <w:rsid w:val="00667911"/>
    <w:rsid w:val="00676741"/>
    <w:rsid w:val="006A3291"/>
    <w:rsid w:val="007116BB"/>
    <w:rsid w:val="00713B9C"/>
    <w:rsid w:val="00790F77"/>
    <w:rsid w:val="0079413B"/>
    <w:rsid w:val="007B085A"/>
    <w:rsid w:val="0080285F"/>
    <w:rsid w:val="00826F0E"/>
    <w:rsid w:val="00830DBD"/>
    <w:rsid w:val="00874F3C"/>
    <w:rsid w:val="00875226"/>
    <w:rsid w:val="008E257C"/>
    <w:rsid w:val="008F0E6D"/>
    <w:rsid w:val="00926B92"/>
    <w:rsid w:val="0094214E"/>
    <w:rsid w:val="00953A36"/>
    <w:rsid w:val="0098632B"/>
    <w:rsid w:val="009A0324"/>
    <w:rsid w:val="009C37D0"/>
    <w:rsid w:val="009C5C24"/>
    <w:rsid w:val="009C7636"/>
    <w:rsid w:val="009E49B8"/>
    <w:rsid w:val="00A23CA6"/>
    <w:rsid w:val="00A26FDD"/>
    <w:rsid w:val="00A429DA"/>
    <w:rsid w:val="00A6073C"/>
    <w:rsid w:val="00A7274A"/>
    <w:rsid w:val="00AD647F"/>
    <w:rsid w:val="00AE409F"/>
    <w:rsid w:val="00B01D47"/>
    <w:rsid w:val="00B0304B"/>
    <w:rsid w:val="00B17610"/>
    <w:rsid w:val="00B23864"/>
    <w:rsid w:val="00B87D41"/>
    <w:rsid w:val="00BB28E7"/>
    <w:rsid w:val="00BE4198"/>
    <w:rsid w:val="00C23F8A"/>
    <w:rsid w:val="00C40574"/>
    <w:rsid w:val="00C67A26"/>
    <w:rsid w:val="00C75164"/>
    <w:rsid w:val="00C93D99"/>
    <w:rsid w:val="00CA4B8C"/>
    <w:rsid w:val="00CC4255"/>
    <w:rsid w:val="00D36713"/>
    <w:rsid w:val="00D67137"/>
    <w:rsid w:val="00D813B6"/>
    <w:rsid w:val="00D86EE9"/>
    <w:rsid w:val="00D91B46"/>
    <w:rsid w:val="00DA6A83"/>
    <w:rsid w:val="00E342CC"/>
    <w:rsid w:val="00E75D33"/>
    <w:rsid w:val="00E860AD"/>
    <w:rsid w:val="00EB621C"/>
    <w:rsid w:val="00EC46F3"/>
    <w:rsid w:val="00ED4D52"/>
    <w:rsid w:val="00F2580D"/>
    <w:rsid w:val="00F53D01"/>
    <w:rsid w:val="00F73379"/>
    <w:rsid w:val="00F7396A"/>
    <w:rsid w:val="00FB7CF6"/>
    <w:rsid w:val="00FD5A68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2E9BAD"/>
  <w14:defaultImageDpi w14:val="300"/>
  <w15:chartTrackingRefBased/>
  <w15:docId w15:val="{75CE2B78-6A36-4167-A696-717325C70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17538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116BB"/>
    <w:pPr>
      <w:ind w:left="720"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4C2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19"/>
    <w:qFormat/>
    <w:rsid w:val="000A12E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6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%20Brackett\AppData\Local\Temp\Temp1_club-meeting-minutes%20(3).zip\toastmasters-646B-club-meeting-minutes-template-burgundy-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FF95FD-B03D-9243-AB05-6D18DEAD8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toastmasters-646B-club-meeting-minutes-template-burgundy-A4</Template>
  <TotalTime>89</TotalTime>
  <Pages>3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2909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Brackett</dc:creator>
  <cp:keywords/>
  <cp:lastModifiedBy>Tracy Fletcher-Bowman</cp:lastModifiedBy>
  <cp:revision>14</cp:revision>
  <cp:lastPrinted>2019-10-11T20:23:00Z</cp:lastPrinted>
  <dcterms:created xsi:type="dcterms:W3CDTF">2022-06-30T08:59:00Z</dcterms:created>
  <dcterms:modified xsi:type="dcterms:W3CDTF">2023-11-20T22:24:00Z</dcterms:modified>
</cp:coreProperties>
</file>