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6DA8F" w14:textId="0DDEDD54" w:rsidR="0079413B" w:rsidRPr="00AD647F" w:rsidRDefault="0079413B" w:rsidP="00D71539">
      <w:pPr>
        <w:pStyle w:val="BasicParagraphA4"/>
        <w:spacing w:before="640"/>
        <w:jc w:val="right"/>
        <w:rPr>
          <w:rFonts w:ascii="Arial" w:hAnsi="Arial"/>
          <w:sz w:val="22"/>
          <w:szCs w:val="22"/>
        </w:rPr>
      </w:pPr>
      <w:r w:rsidRPr="00EC46F3">
        <w:rPr>
          <w:rFonts w:ascii="Arial" w:hAnsi="Arial" w:cs="Gotham Bold"/>
          <w:b/>
          <w:bCs/>
          <w:color w:val="FFFFFF" w:themeColor="background1"/>
          <w:sz w:val="32"/>
          <w:szCs w:val="32"/>
          <w14:textOutline w14:w="9525" w14:cap="flat" w14:cmpd="sng" w14:algn="ctr">
            <w14:noFill/>
            <w14:prstDash w14:val="solid"/>
            <w14:round/>
          </w14:textOutline>
        </w:rPr>
        <w:t xml:space="preserve">Minutes of </w:t>
      </w:r>
      <w:r w:rsidR="00EC46F3" w:rsidRPr="00EC46F3">
        <w:rPr>
          <w:rFonts w:ascii="Arial" w:hAnsi="Arial" w:cs="Gotham Bold"/>
          <w:b/>
          <w:bCs/>
          <w:color w:val="FFFFFF" w:themeColor="background1"/>
          <w:sz w:val="32"/>
          <w:szCs w:val="32"/>
          <w14:textOutline w14:w="9525" w14:cap="flat" w14:cmpd="sng" w14:algn="ctr">
            <w14:noFill/>
            <w14:prstDash w14:val="solid"/>
            <w14:round/>
          </w14:textOutline>
        </w:rPr>
        <w:t>Speaking Machine #1528</w:t>
      </w:r>
      <w:r w:rsidRPr="00EC46F3">
        <w:rPr>
          <w:rFonts w:ascii="Arial" w:hAnsi="Arial" w:cs="Gotham Bold"/>
          <w:b/>
          <w:bCs/>
          <w:color w:val="FFFFFF" w:themeColor="background1"/>
          <w:sz w:val="32"/>
          <w:szCs w:val="32"/>
          <w14:textOutline w14:w="9525" w14:cap="flat" w14:cmpd="sng" w14:algn="ctr">
            <w14:noFill/>
            <w14:prstDash w14:val="solid"/>
            <w14:round/>
          </w14:textOutline>
        </w:rPr>
        <w:t xml:space="preserve"> Regular Meeting</w:t>
      </w:r>
      <w:r w:rsidRPr="00EC46F3">
        <w:rPr>
          <w:rFonts w:ascii="Arial" w:hAnsi="Arial" w:cs="Gotham Bold"/>
          <w:b/>
          <w:bCs/>
          <w:color w:val="FFFFFF" w:themeColor="background1"/>
          <w:sz w:val="32"/>
          <w:szCs w:val="32"/>
          <w14:textOutline w14:w="9525" w14:cap="flat" w14:cmpd="sng" w14:algn="ctr">
            <w14:noFill/>
            <w14:prstDash w14:val="solid"/>
            <w14:round/>
          </w14:textOutline>
        </w:rPr>
        <w:br/>
      </w:r>
      <w:r w:rsidR="00D71539"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July 26, 2022</w:t>
      </w:r>
    </w:p>
    <w:p w14:paraId="5C6B6508" w14:textId="77777777" w:rsidR="0079413B" w:rsidRDefault="0079413B" w:rsidP="0079413B">
      <w:pPr>
        <w:spacing w:after="360"/>
        <w:rPr>
          <w:rFonts w:ascii="Arial" w:eastAsia="Times New Roman" w:hAnsi="Arial"/>
          <w:color w:val="7B8898"/>
          <w:sz w:val="22"/>
          <w:szCs w:val="22"/>
        </w:rPr>
      </w:pPr>
    </w:p>
    <w:p w14:paraId="1F0FCFE1" w14:textId="109CC841" w:rsidR="0079413B" w:rsidRDefault="0079413B" w:rsidP="0079413B">
      <w:pPr>
        <w:spacing w:line="276" w:lineRule="auto"/>
        <w:rPr>
          <w:rFonts w:ascii="Arial" w:hAnsi="Arial" w:cs="Arial"/>
          <w:sz w:val="22"/>
          <w:szCs w:val="22"/>
        </w:rPr>
      </w:pPr>
      <w:r w:rsidRPr="004B63DD">
        <w:rPr>
          <w:rFonts w:ascii="Arial" w:hAnsi="Arial" w:cs="Arial"/>
          <w:sz w:val="22"/>
          <w:szCs w:val="22"/>
        </w:rPr>
        <w:t xml:space="preserve">The club membership convened on </w:t>
      </w:r>
      <w:r w:rsidR="001F080B" w:rsidRPr="00D67137">
        <w:rPr>
          <w:rFonts w:ascii="Arial" w:hAnsi="Arial" w:cs="Arial"/>
          <w:b/>
          <w:bCs/>
          <w:sz w:val="22"/>
          <w:szCs w:val="22"/>
        </w:rPr>
        <w:t xml:space="preserve">July </w:t>
      </w:r>
      <w:r w:rsidR="00EC57FB">
        <w:rPr>
          <w:rFonts w:ascii="Arial" w:hAnsi="Arial" w:cs="Arial"/>
          <w:b/>
          <w:bCs/>
          <w:sz w:val="22"/>
          <w:szCs w:val="22"/>
        </w:rPr>
        <w:t>26</w:t>
      </w:r>
      <w:r w:rsidR="001F080B" w:rsidRPr="00D67137">
        <w:rPr>
          <w:rFonts w:ascii="Arial" w:hAnsi="Arial" w:cs="Arial"/>
          <w:b/>
          <w:bCs/>
          <w:sz w:val="22"/>
          <w:szCs w:val="22"/>
        </w:rPr>
        <w:t xml:space="preserve">, </w:t>
      </w:r>
      <w:proofErr w:type="gramStart"/>
      <w:r w:rsidR="001F080B" w:rsidRPr="00D67137">
        <w:rPr>
          <w:rFonts w:ascii="Arial" w:hAnsi="Arial" w:cs="Arial"/>
          <w:b/>
          <w:bCs/>
          <w:sz w:val="22"/>
          <w:szCs w:val="22"/>
        </w:rPr>
        <w:t>2022</w:t>
      </w:r>
      <w:proofErr w:type="gramEnd"/>
      <w:r w:rsidRPr="004B63DD">
        <w:rPr>
          <w:rFonts w:ascii="Arial" w:hAnsi="Arial" w:cs="Arial"/>
          <w:sz w:val="22"/>
          <w:szCs w:val="22"/>
        </w:rPr>
        <w:t xml:space="preserve"> </w:t>
      </w:r>
      <w:r w:rsidRPr="00D71539">
        <w:rPr>
          <w:rFonts w:ascii="Arial" w:hAnsi="Arial" w:cs="Arial"/>
          <w:sz w:val="22"/>
          <w:szCs w:val="22"/>
        </w:rPr>
        <w:t xml:space="preserve">with </w:t>
      </w:r>
      <w:r w:rsidR="00D71539" w:rsidRPr="00D71539">
        <w:rPr>
          <w:rFonts w:ascii="Arial" w:hAnsi="Arial" w:cs="Arial"/>
          <w:sz w:val="22"/>
          <w:szCs w:val="22"/>
        </w:rPr>
        <w:t>Joey Waldrop</w:t>
      </w:r>
      <w:r w:rsidRPr="00D71539">
        <w:rPr>
          <w:rFonts w:ascii="Arial" w:hAnsi="Arial" w:cs="Arial"/>
          <w:sz w:val="22"/>
          <w:szCs w:val="22"/>
        </w:rPr>
        <w:t xml:space="preserve"> presiding</w:t>
      </w:r>
      <w:r w:rsidR="00D71539">
        <w:rPr>
          <w:rFonts w:ascii="Arial" w:hAnsi="Arial" w:cs="Arial"/>
          <w:sz w:val="22"/>
          <w:szCs w:val="22"/>
        </w:rPr>
        <w:t xml:space="preserve"> at 7:00pm</w:t>
      </w:r>
    </w:p>
    <w:p w14:paraId="21A4AE92" w14:textId="77777777" w:rsidR="00953A36" w:rsidRDefault="00953A36" w:rsidP="0079413B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9"/>
        <w:gridCol w:w="2552"/>
        <w:gridCol w:w="975"/>
      </w:tblGrid>
      <w:tr w:rsidR="00A26FDD" w:rsidRPr="00A26FDD" w14:paraId="41851552" w14:textId="5C07E887" w:rsidTr="003C1D90">
        <w:trPr>
          <w:trHeight w:val="262"/>
        </w:trPr>
        <w:tc>
          <w:tcPr>
            <w:tcW w:w="0" w:type="auto"/>
          </w:tcPr>
          <w:p w14:paraId="6EBC1BD8" w14:textId="784235E8" w:rsidR="00A26FDD" w:rsidRPr="00A26FDD" w:rsidRDefault="00A26FDD" w:rsidP="006D611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26FDD">
              <w:rPr>
                <w:rFonts w:ascii="Arial" w:hAnsi="Arial" w:cs="Arial"/>
                <w:sz w:val="22"/>
                <w:szCs w:val="22"/>
              </w:rPr>
              <w:t xml:space="preserve">Club </w:t>
            </w:r>
          </w:p>
        </w:tc>
        <w:tc>
          <w:tcPr>
            <w:tcW w:w="0" w:type="auto"/>
          </w:tcPr>
          <w:p w14:paraId="54EA3E78" w14:textId="1DD0AB18" w:rsidR="00A26FDD" w:rsidRPr="00A26FDD" w:rsidRDefault="00330DCB" w:rsidP="006D611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Club Officer</w:t>
            </w:r>
          </w:p>
        </w:tc>
        <w:tc>
          <w:tcPr>
            <w:tcW w:w="0" w:type="auto"/>
          </w:tcPr>
          <w:p w14:paraId="36706008" w14:textId="0B24746C" w:rsidR="00A26FDD" w:rsidRDefault="00A26FDD" w:rsidP="006D611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Present</w:t>
            </w:r>
          </w:p>
        </w:tc>
      </w:tr>
      <w:tr w:rsidR="00330DCB" w:rsidRPr="00A26FDD" w14:paraId="0A12B633" w14:textId="1020D658" w:rsidTr="003C1D90">
        <w:trPr>
          <w:trHeight w:val="262"/>
        </w:trPr>
        <w:tc>
          <w:tcPr>
            <w:tcW w:w="0" w:type="auto"/>
          </w:tcPr>
          <w:p w14:paraId="298FBB57" w14:textId="076A599C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President</w:t>
            </w:r>
          </w:p>
        </w:tc>
        <w:tc>
          <w:tcPr>
            <w:tcW w:w="0" w:type="auto"/>
          </w:tcPr>
          <w:p w14:paraId="6893AC7E" w14:textId="70C2791A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26FDD">
              <w:rPr>
                <w:rFonts w:ascii="Arial" w:hAnsi="Arial" w:cs="Arial"/>
                <w:sz w:val="22"/>
                <w:szCs w:val="22"/>
              </w:rPr>
              <w:t>Joey Waldrop</w:t>
            </w:r>
          </w:p>
        </w:tc>
        <w:tc>
          <w:tcPr>
            <w:tcW w:w="0" w:type="auto"/>
          </w:tcPr>
          <w:p w14:paraId="56CBB3BA" w14:textId="1BAB5E44" w:rsidR="00330DCB" w:rsidRDefault="004658B0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</w:p>
        </w:tc>
      </w:tr>
      <w:tr w:rsidR="00330DCB" w:rsidRPr="00A26FDD" w14:paraId="7B560199" w14:textId="5FBAC487" w:rsidTr="003C1D90">
        <w:trPr>
          <w:trHeight w:val="262"/>
        </w:trPr>
        <w:tc>
          <w:tcPr>
            <w:tcW w:w="0" w:type="auto"/>
          </w:tcPr>
          <w:p w14:paraId="0AE481D8" w14:textId="15FC7584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VP Education</w:t>
            </w:r>
          </w:p>
        </w:tc>
        <w:tc>
          <w:tcPr>
            <w:tcW w:w="0" w:type="auto"/>
          </w:tcPr>
          <w:p w14:paraId="2310400D" w14:textId="6FACBC26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26FDD">
              <w:rPr>
                <w:rFonts w:ascii="Arial" w:hAnsi="Arial" w:cs="Arial"/>
                <w:sz w:val="22"/>
                <w:szCs w:val="22"/>
              </w:rPr>
              <w:t>Tracy Fletcher-Bowman</w:t>
            </w:r>
          </w:p>
        </w:tc>
        <w:tc>
          <w:tcPr>
            <w:tcW w:w="0" w:type="auto"/>
          </w:tcPr>
          <w:p w14:paraId="1B1266B5" w14:textId="12E37032" w:rsidR="00330DCB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30DCB" w:rsidRPr="00A26FDD" w14:paraId="60C0D1BB" w14:textId="2BFAE44E" w:rsidTr="003C1D90">
        <w:trPr>
          <w:trHeight w:val="262"/>
        </w:trPr>
        <w:tc>
          <w:tcPr>
            <w:tcW w:w="0" w:type="auto"/>
          </w:tcPr>
          <w:p w14:paraId="2D884B63" w14:textId="1134F324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VP Membership</w:t>
            </w:r>
          </w:p>
        </w:tc>
        <w:tc>
          <w:tcPr>
            <w:tcW w:w="0" w:type="auto"/>
          </w:tcPr>
          <w:p w14:paraId="66D8987C" w14:textId="50BAF89D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26FDD">
              <w:rPr>
                <w:rFonts w:ascii="Arial" w:hAnsi="Arial" w:cs="Arial"/>
                <w:sz w:val="22"/>
                <w:szCs w:val="22"/>
              </w:rPr>
              <w:t>Kerri Hill</w:t>
            </w:r>
          </w:p>
        </w:tc>
        <w:tc>
          <w:tcPr>
            <w:tcW w:w="0" w:type="auto"/>
          </w:tcPr>
          <w:p w14:paraId="531540CD" w14:textId="5772F26C" w:rsidR="00330DCB" w:rsidRDefault="00ED381A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</w:p>
        </w:tc>
      </w:tr>
      <w:tr w:rsidR="00330DCB" w:rsidRPr="00A26FDD" w14:paraId="4C97A50A" w14:textId="7163E8B6" w:rsidTr="003C1D90">
        <w:trPr>
          <w:trHeight w:val="262"/>
        </w:trPr>
        <w:tc>
          <w:tcPr>
            <w:tcW w:w="0" w:type="auto"/>
          </w:tcPr>
          <w:p w14:paraId="603AD8AF" w14:textId="376069AC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VP Public Relations</w:t>
            </w:r>
          </w:p>
        </w:tc>
        <w:tc>
          <w:tcPr>
            <w:tcW w:w="0" w:type="auto"/>
          </w:tcPr>
          <w:p w14:paraId="341D7722" w14:textId="2FE06DC9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26FDD">
              <w:rPr>
                <w:rFonts w:ascii="Arial" w:hAnsi="Arial" w:cs="Arial"/>
                <w:sz w:val="22"/>
                <w:szCs w:val="22"/>
              </w:rPr>
              <w:t>Riana Menezes</w:t>
            </w:r>
          </w:p>
        </w:tc>
        <w:tc>
          <w:tcPr>
            <w:tcW w:w="0" w:type="auto"/>
          </w:tcPr>
          <w:p w14:paraId="20E39211" w14:textId="3DBF50DD" w:rsidR="00330DCB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30DCB" w:rsidRPr="00A26FDD" w14:paraId="42E5BBB5" w14:textId="55676B12" w:rsidTr="003C1D90">
        <w:trPr>
          <w:trHeight w:val="262"/>
        </w:trPr>
        <w:tc>
          <w:tcPr>
            <w:tcW w:w="0" w:type="auto"/>
          </w:tcPr>
          <w:p w14:paraId="70A346F3" w14:textId="08C2AACD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Secretary</w:t>
            </w:r>
          </w:p>
        </w:tc>
        <w:tc>
          <w:tcPr>
            <w:tcW w:w="0" w:type="auto"/>
          </w:tcPr>
          <w:p w14:paraId="0D3DDC9A" w14:textId="4FE08E30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26FDD">
              <w:rPr>
                <w:rFonts w:ascii="Arial" w:hAnsi="Arial" w:cs="Arial"/>
                <w:sz w:val="22"/>
                <w:szCs w:val="22"/>
              </w:rPr>
              <w:t>Barbara Brackett</w:t>
            </w:r>
          </w:p>
        </w:tc>
        <w:tc>
          <w:tcPr>
            <w:tcW w:w="0" w:type="auto"/>
          </w:tcPr>
          <w:p w14:paraId="7B8363A8" w14:textId="6D0AC378" w:rsidR="00330DCB" w:rsidRDefault="004658B0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</w:t>
            </w:r>
          </w:p>
        </w:tc>
      </w:tr>
      <w:tr w:rsidR="00330DCB" w:rsidRPr="00A26FDD" w14:paraId="0E475E4F" w14:textId="7A93273A" w:rsidTr="003C1D90">
        <w:trPr>
          <w:trHeight w:val="262"/>
        </w:trPr>
        <w:tc>
          <w:tcPr>
            <w:tcW w:w="0" w:type="auto"/>
          </w:tcPr>
          <w:p w14:paraId="025EEA18" w14:textId="2F1F409B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Treasurer</w:t>
            </w:r>
          </w:p>
        </w:tc>
        <w:tc>
          <w:tcPr>
            <w:tcW w:w="0" w:type="auto"/>
          </w:tcPr>
          <w:p w14:paraId="79D81C98" w14:textId="74BB9CEE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26FDD">
              <w:rPr>
                <w:rFonts w:ascii="Arial" w:hAnsi="Arial" w:cs="Arial"/>
                <w:sz w:val="22"/>
                <w:szCs w:val="22"/>
              </w:rPr>
              <w:t>Tina Soriano</w:t>
            </w:r>
          </w:p>
        </w:tc>
        <w:tc>
          <w:tcPr>
            <w:tcW w:w="0" w:type="auto"/>
          </w:tcPr>
          <w:p w14:paraId="7A54DE5E" w14:textId="59F29985" w:rsidR="00330DCB" w:rsidRDefault="00ED381A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</w:t>
            </w:r>
          </w:p>
        </w:tc>
      </w:tr>
      <w:tr w:rsidR="00330DCB" w:rsidRPr="00A26FDD" w14:paraId="1EFCE1A1" w14:textId="24E3B78F" w:rsidTr="003C1D90">
        <w:trPr>
          <w:trHeight w:val="262"/>
        </w:trPr>
        <w:tc>
          <w:tcPr>
            <w:tcW w:w="0" w:type="auto"/>
          </w:tcPr>
          <w:p w14:paraId="62F9AA08" w14:textId="5CFE54BF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Sergeant at Arms</w:t>
            </w:r>
          </w:p>
        </w:tc>
        <w:tc>
          <w:tcPr>
            <w:tcW w:w="0" w:type="auto"/>
          </w:tcPr>
          <w:p w14:paraId="6302FC57" w14:textId="5C8039F7" w:rsidR="00330DCB" w:rsidRPr="00A26FDD" w:rsidRDefault="00330DCB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26FDD">
              <w:rPr>
                <w:rFonts w:ascii="Arial" w:hAnsi="Arial" w:cs="Arial"/>
                <w:sz w:val="22"/>
                <w:szCs w:val="22"/>
              </w:rPr>
              <w:t xml:space="preserve">Francisco </w:t>
            </w:r>
            <w:proofErr w:type="spellStart"/>
            <w:r w:rsidRPr="00A26FDD">
              <w:rPr>
                <w:rFonts w:ascii="Arial" w:hAnsi="Arial" w:cs="Arial"/>
                <w:sz w:val="22"/>
                <w:szCs w:val="22"/>
              </w:rPr>
              <w:t>Carillo</w:t>
            </w:r>
            <w:proofErr w:type="spellEnd"/>
          </w:p>
        </w:tc>
        <w:tc>
          <w:tcPr>
            <w:tcW w:w="0" w:type="auto"/>
          </w:tcPr>
          <w:p w14:paraId="4F05A2B8" w14:textId="4AF85D74" w:rsidR="00330DCB" w:rsidRDefault="00ED381A" w:rsidP="00330DC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</w:p>
        </w:tc>
      </w:tr>
    </w:tbl>
    <w:p w14:paraId="3CA6BAC3" w14:textId="77996A16" w:rsidR="0079413B" w:rsidRDefault="0079413B" w:rsidP="0079413B">
      <w:pPr>
        <w:spacing w:line="276" w:lineRule="auto"/>
        <w:rPr>
          <w:rFonts w:ascii="Arial" w:hAnsi="Arial" w:cs="Arial"/>
          <w:sz w:val="22"/>
          <w:szCs w:val="22"/>
        </w:rPr>
      </w:pPr>
    </w:p>
    <w:p w14:paraId="07E18FEC" w14:textId="4BD353A5" w:rsidR="003D23A5" w:rsidRDefault="00953A36" w:rsidP="006626AC">
      <w:pPr>
        <w:spacing w:line="276" w:lineRule="auto"/>
        <w:rPr>
          <w:rFonts w:ascii="Arial" w:hAnsi="Arial" w:cs="Arial"/>
          <w:b/>
          <w:bCs/>
          <w:caps/>
          <w:sz w:val="22"/>
          <w:szCs w:val="22"/>
        </w:rPr>
      </w:pPr>
      <w:r w:rsidRPr="004B63DD">
        <w:rPr>
          <w:rFonts w:ascii="Arial" w:hAnsi="Arial" w:cs="Arial"/>
          <w:sz w:val="22"/>
          <w:szCs w:val="22"/>
        </w:rPr>
        <w:t>Members present</w:t>
      </w:r>
      <w:r>
        <w:rPr>
          <w:rFonts w:ascii="Arial" w:hAnsi="Arial" w:cs="Arial"/>
          <w:sz w:val="22"/>
          <w:szCs w:val="22"/>
        </w:rPr>
        <w:t xml:space="preserve"> were:</w:t>
      </w:r>
    </w:p>
    <w:tbl>
      <w:tblPr>
        <w:tblW w:w="8957" w:type="dxa"/>
        <w:tblLook w:val="04A0" w:firstRow="1" w:lastRow="0" w:firstColumn="1" w:lastColumn="0" w:noHBand="0" w:noVBand="1"/>
      </w:tblPr>
      <w:tblGrid>
        <w:gridCol w:w="953"/>
        <w:gridCol w:w="2012"/>
        <w:gridCol w:w="1099"/>
        <w:gridCol w:w="1930"/>
        <w:gridCol w:w="953"/>
        <w:gridCol w:w="2010"/>
      </w:tblGrid>
      <w:tr w:rsidR="00317A27" w14:paraId="39B470D0" w14:textId="77777777" w:rsidTr="00ED381A">
        <w:trPr>
          <w:trHeight w:val="311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23CB7" w14:textId="77777777" w:rsidR="00317A27" w:rsidRDefault="00317A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Present</w:t>
            </w:r>
          </w:p>
        </w:tc>
        <w:tc>
          <w:tcPr>
            <w:tcW w:w="2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009E4" w14:textId="77777777" w:rsidR="00317A27" w:rsidRDefault="00317A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Members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84403" w14:textId="77777777" w:rsidR="00317A27" w:rsidRDefault="00317A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Present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5F08F" w14:textId="77777777" w:rsidR="00317A27" w:rsidRDefault="00317A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Members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9CA1" w14:textId="77777777" w:rsidR="00317A27" w:rsidRDefault="00317A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Present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CBBFB" w14:textId="77777777" w:rsidR="00317A27" w:rsidRDefault="00317A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Members</w:t>
            </w:r>
          </w:p>
        </w:tc>
      </w:tr>
      <w:tr w:rsidR="00317A27" w14:paraId="1FFAEE03" w14:textId="77777777" w:rsidTr="00ED381A">
        <w:trPr>
          <w:trHeight w:val="311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8B34D" w14:textId="07A792FC" w:rsidR="00317A27" w:rsidRDefault="00317A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C64912">
              <w:rPr>
                <w:rFonts w:ascii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385B7" w14:textId="77777777" w:rsidR="00317A27" w:rsidRDefault="00317A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Andrian Stadnic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D70CF" w14:textId="77777777" w:rsidR="00317A27" w:rsidRDefault="00317A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D78EF" w14:textId="77777777" w:rsidR="00317A27" w:rsidRDefault="00317A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Ismael Perez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637FB" w14:textId="17E051D1" w:rsidR="00317A27" w:rsidRDefault="00317A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5A1DA9">
              <w:rPr>
                <w:rFonts w:ascii="Calibri" w:hAnsi="Calibri" w:cs="Calibri"/>
                <w:color w:val="000000"/>
                <w:sz w:val="22"/>
                <w:szCs w:val="22"/>
              </w:rPr>
              <w:t>P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E6AFA" w14:textId="77777777" w:rsidR="00317A27" w:rsidRDefault="00317A2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Melanie Stark</w:t>
            </w:r>
          </w:p>
        </w:tc>
      </w:tr>
      <w:tr w:rsidR="00ED381A" w14:paraId="2D8902BB" w14:textId="77777777" w:rsidTr="00ED381A">
        <w:trPr>
          <w:trHeight w:val="188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99FDC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6B2A8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Anna Doan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0BB10" w14:textId="2A972339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51B19" w14:textId="41B0B67D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Joseph McIntire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68388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0D7F0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Olivia Wu</w:t>
            </w:r>
          </w:p>
        </w:tc>
      </w:tr>
      <w:tr w:rsidR="00ED381A" w14:paraId="5FA300E1" w14:textId="77777777" w:rsidTr="00ED381A">
        <w:trPr>
          <w:trHeight w:val="311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A9307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75E3D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Beverley Adams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73D2C" w14:textId="78A2743E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2BA4B" w14:textId="73607379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Kay Powell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37D7E" w14:textId="13AF78EC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5A1DA9">
              <w:rPr>
                <w:rFonts w:ascii="Calibri" w:hAnsi="Calibri" w:cs="Calibri"/>
                <w:color w:val="000000"/>
                <w:sz w:val="22"/>
                <w:szCs w:val="22"/>
              </w:rPr>
              <w:t>P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218EC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Rasheed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Bustaman</w:t>
            </w:r>
            <w:proofErr w:type="spellEnd"/>
          </w:p>
        </w:tc>
      </w:tr>
      <w:tr w:rsidR="00ED381A" w14:paraId="2095D32D" w14:textId="77777777" w:rsidTr="00ED381A">
        <w:trPr>
          <w:trHeight w:val="311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5AE34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8BB09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Dan Luong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C204F" w14:textId="28D9AC11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060F3" w14:textId="4F7D555D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Kevin Fries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C4149" w14:textId="19E0646A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7416B9">
              <w:rPr>
                <w:rFonts w:ascii="Calibri" w:hAnsi="Calibri" w:cs="Calibri"/>
                <w:color w:val="000000"/>
                <w:sz w:val="22"/>
                <w:szCs w:val="22"/>
              </w:rPr>
              <w:t>P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13AB4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Richard Pierce</w:t>
            </w:r>
          </w:p>
        </w:tc>
      </w:tr>
      <w:tr w:rsidR="00ED381A" w14:paraId="5369389F" w14:textId="77777777" w:rsidTr="00ED381A">
        <w:trPr>
          <w:trHeight w:val="311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31946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D678C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Darlene Crockett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A4CE3" w14:textId="4A31EA0C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7104" w14:textId="4C42A69B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Kimberly  Smalls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ADFAC" w14:textId="208D99C5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355EF7">
              <w:rPr>
                <w:rFonts w:ascii="Calibri" w:hAnsi="Calibri" w:cs="Calibri"/>
                <w:color w:val="000000"/>
                <w:sz w:val="22"/>
                <w:szCs w:val="22"/>
              </w:rPr>
              <w:t>P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3B5FB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Ruben Rodriguez</w:t>
            </w:r>
          </w:p>
        </w:tc>
      </w:tr>
      <w:tr w:rsidR="00ED381A" w14:paraId="21793E95" w14:textId="77777777" w:rsidTr="00ED381A">
        <w:trPr>
          <w:trHeight w:val="311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E0ED2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46B5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Denise Coats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48557" w14:textId="1DE93D45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5A1DA9">
              <w:rPr>
                <w:rFonts w:ascii="Calibri" w:hAnsi="Calibri" w:cs="Calibri"/>
                <w:color w:val="000000"/>
                <w:sz w:val="22"/>
                <w:szCs w:val="22"/>
              </w:rPr>
              <w:t>P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C308C" w14:textId="15F87382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Leia Baraza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26212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0748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Steve Bowman</w:t>
            </w:r>
          </w:p>
        </w:tc>
      </w:tr>
      <w:tr w:rsidR="00ED381A" w14:paraId="0919DDAC" w14:textId="77777777" w:rsidTr="00ED381A">
        <w:trPr>
          <w:trHeight w:val="311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A37C" w14:textId="516C9BF1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897B52">
              <w:rPr>
                <w:rFonts w:ascii="Calibri" w:hAnsi="Calibri" w:cs="Calibri"/>
                <w:color w:val="000000"/>
                <w:sz w:val="22"/>
                <w:szCs w:val="22"/>
              </w:rPr>
              <w:t>P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69F38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Dominic Johnson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6F2A5" w14:textId="705E1783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584231">
              <w:rPr>
                <w:rFonts w:ascii="Calibri" w:hAnsi="Calibri" w:cs="Calibri"/>
                <w:color w:val="000000"/>
                <w:sz w:val="22"/>
                <w:szCs w:val="22"/>
              </w:rPr>
              <w:t>P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792D5" w14:textId="2C3C7F9A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Linda Ruiz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5322E" w14:textId="50F9D69E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O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F97C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Susan Eisberg</w:t>
            </w:r>
          </w:p>
        </w:tc>
      </w:tr>
      <w:tr w:rsidR="00ED381A" w14:paraId="50671D0A" w14:textId="77777777" w:rsidTr="00ED381A">
        <w:trPr>
          <w:trHeight w:val="311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9B7DF" w14:textId="7C5237E2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B61A92">
              <w:rPr>
                <w:rFonts w:ascii="Calibri" w:hAnsi="Calibri" w:cs="Calibri"/>
                <w:color w:val="000000"/>
                <w:sz w:val="22"/>
                <w:szCs w:val="22"/>
              </w:rPr>
              <w:t>P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FBC2E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Donna Lewis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30635" w14:textId="67A1A243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355EF7">
              <w:rPr>
                <w:rFonts w:ascii="Calibri" w:hAnsi="Calibri" w:cs="Calibri"/>
                <w:color w:val="000000"/>
                <w:sz w:val="22"/>
                <w:szCs w:val="22"/>
              </w:rPr>
              <w:t>P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1DC66" w14:textId="534C22E1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Luis Macias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76C97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DB6A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Ted Oien</w:t>
            </w:r>
          </w:p>
        </w:tc>
      </w:tr>
      <w:tr w:rsidR="00ED381A" w14:paraId="5FD07F47" w14:textId="77777777" w:rsidTr="00ED381A">
        <w:trPr>
          <w:trHeight w:val="311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1F6EE" w14:textId="352618B0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P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ACA52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Earl Carrington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09F07" w14:textId="625F914D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1B778" w14:textId="0EACCC42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Matt Patton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8822" w14:textId="6037CAFB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P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16A87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Victoria Whipkey</w:t>
            </w:r>
          </w:p>
        </w:tc>
      </w:tr>
      <w:tr w:rsidR="00ED381A" w14:paraId="17326DE1" w14:textId="77777777" w:rsidTr="00CB5DCE">
        <w:trPr>
          <w:trHeight w:val="311"/>
        </w:trPr>
        <w:tc>
          <w:tcPr>
            <w:tcW w:w="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B683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99E39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Greg Berry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7DA5C" w14:textId="6DA5B33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0B33F" w14:textId="6AC6F4AE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BAB1F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81DB" w14:textId="77777777" w:rsidR="00ED381A" w:rsidRDefault="00ED381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7FC47807" w14:textId="031CEDF5" w:rsidR="003C1D90" w:rsidRDefault="003C1D90" w:rsidP="006626AC">
      <w:pPr>
        <w:spacing w:line="276" w:lineRule="auto"/>
        <w:rPr>
          <w:rFonts w:ascii="Arial" w:hAnsi="Arial" w:cs="Arial"/>
          <w:b/>
          <w:bCs/>
          <w:caps/>
          <w:sz w:val="22"/>
          <w:szCs w:val="22"/>
        </w:rPr>
        <w:sectPr w:rsidR="003C1D90" w:rsidSect="0094214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720" w:right="720" w:bottom="720" w:left="720" w:header="288" w:footer="288" w:gutter="0"/>
          <w:cols w:space="720"/>
          <w:titlePg/>
          <w:docGrid w:linePitch="326"/>
        </w:sectPr>
      </w:pPr>
    </w:p>
    <w:p w14:paraId="2F3DB156" w14:textId="77777777" w:rsidR="003D23A5" w:rsidRDefault="003D23A5" w:rsidP="002A1BA9">
      <w:pPr>
        <w:spacing w:line="276" w:lineRule="auto"/>
        <w:rPr>
          <w:rFonts w:ascii="Arial" w:hAnsi="Arial" w:cs="Arial"/>
          <w:sz w:val="22"/>
          <w:szCs w:val="22"/>
        </w:rPr>
        <w:sectPr w:rsidR="003D23A5" w:rsidSect="003D23A5">
          <w:type w:val="continuous"/>
          <w:pgSz w:w="11900" w:h="16840"/>
          <w:pgMar w:top="720" w:right="720" w:bottom="720" w:left="720" w:header="288" w:footer="288" w:gutter="0"/>
          <w:cols w:num="3" w:space="720"/>
          <w:titlePg/>
          <w:docGrid w:linePitch="326"/>
        </w:sectPr>
      </w:pPr>
    </w:p>
    <w:p w14:paraId="44A862E2" w14:textId="2023ABC8" w:rsidR="00517D26" w:rsidRDefault="00517D26" w:rsidP="00517D26">
      <w:pPr>
        <w:spacing w:line="276" w:lineRule="auto"/>
        <w:rPr>
          <w:rFonts w:ascii="Arial" w:hAnsi="Arial" w:cs="Arial"/>
          <w:b/>
          <w:bCs/>
          <w:cap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Guests</w:t>
      </w:r>
    </w:p>
    <w:tbl>
      <w:tblPr>
        <w:tblW w:w="8995" w:type="dxa"/>
        <w:tblLook w:val="04A0" w:firstRow="1" w:lastRow="0" w:firstColumn="1" w:lastColumn="0" w:noHBand="0" w:noVBand="1"/>
      </w:tblPr>
      <w:tblGrid>
        <w:gridCol w:w="2109"/>
        <w:gridCol w:w="4637"/>
        <w:gridCol w:w="2249"/>
      </w:tblGrid>
      <w:tr w:rsidR="001F080B" w14:paraId="54ACB202" w14:textId="77777777" w:rsidTr="001F080B">
        <w:trPr>
          <w:trHeight w:val="261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63F10" w14:textId="3A3C7EB9" w:rsidR="001F080B" w:rsidRDefault="001F080B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4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DFCD0" w14:textId="4BA810AF" w:rsidR="001F080B" w:rsidRDefault="001F080B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Address</w:t>
            </w:r>
          </w:p>
        </w:tc>
        <w:tc>
          <w:tcPr>
            <w:tcW w:w="2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893A6" w14:textId="707EB93D" w:rsidR="001F080B" w:rsidRDefault="001F080B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Phone</w:t>
            </w:r>
          </w:p>
        </w:tc>
      </w:tr>
      <w:tr w:rsidR="001F080B" w14:paraId="637C949B" w14:textId="77777777" w:rsidTr="001F080B">
        <w:trPr>
          <w:trHeight w:val="261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5CC4D" w14:textId="097945F3" w:rsidR="001F080B" w:rsidRDefault="00D142AE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Suh Thao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B43B9" w14:textId="2EC5E94D" w:rsidR="001F080B" w:rsidRDefault="00D142AE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Kerri Hill’s guest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1C7F5" w14:textId="6A0685E9" w:rsidR="001F080B" w:rsidRDefault="004658B0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</w:t>
            </w:r>
          </w:p>
        </w:tc>
      </w:tr>
      <w:tr w:rsidR="001F080B" w14:paraId="486CF1D4" w14:textId="77777777" w:rsidTr="001F080B">
        <w:trPr>
          <w:trHeight w:val="261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DEE67" w14:textId="0C7D392C" w:rsidR="001F080B" w:rsidRDefault="004658B0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Aria</w:t>
            </w:r>
            <w:r w:rsidR="00B4079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  <w:proofErr w:type="spellStart"/>
            <w:r w:rsidR="00AD7E51">
              <w:rPr>
                <w:rFonts w:ascii="Calibri" w:hAnsi="Calibri" w:cs="Calibri"/>
                <w:color w:val="000000"/>
                <w:sz w:val="22"/>
                <w:szCs w:val="22"/>
              </w:rPr>
              <w:t>Salehpour</w:t>
            </w:r>
            <w:proofErr w:type="spellEnd"/>
            <w:proofErr w:type="gramEnd"/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FB511" w14:textId="52715FFA" w:rsidR="001F080B" w:rsidRDefault="00AD7E51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aria@ariaproperties.com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22A3D" w14:textId="16738D75" w:rsidR="001F080B" w:rsidRDefault="004658B0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</w:t>
            </w:r>
          </w:p>
        </w:tc>
      </w:tr>
      <w:tr w:rsidR="001F080B" w14:paraId="57DEEB92" w14:textId="77777777" w:rsidTr="001F080B">
        <w:trPr>
          <w:trHeight w:val="261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40B0" w14:textId="3B0701CF" w:rsidR="001F080B" w:rsidRDefault="004658B0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Magnus Stark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C5E47" w14:textId="0AEDAF19" w:rsidR="001F080B" w:rsidRDefault="004658B0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Melanie’s son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9A86D" w14:textId="5B630B40" w:rsidR="001F080B" w:rsidRDefault="004658B0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</w:t>
            </w:r>
          </w:p>
        </w:tc>
      </w:tr>
      <w:tr w:rsidR="001F080B" w14:paraId="54B2B425" w14:textId="77777777" w:rsidTr="00A375DA">
        <w:trPr>
          <w:trHeight w:val="197"/>
        </w:trPr>
        <w:tc>
          <w:tcPr>
            <w:tcW w:w="2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023FF" w14:textId="71D9B737" w:rsidR="001F080B" w:rsidRDefault="00A375DA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Cary Yamamoto</w:t>
            </w:r>
          </w:p>
        </w:tc>
        <w:tc>
          <w:tcPr>
            <w:tcW w:w="46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1ACF4" w14:textId="23ED4E14" w:rsidR="001F080B" w:rsidRDefault="004658B0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 Talkers Reno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4D2C6" w14:textId="6B11251F" w:rsidR="001F080B" w:rsidRDefault="00ED381A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ED381A" w14:paraId="59072D96" w14:textId="77777777" w:rsidTr="00ED381A">
        <w:trPr>
          <w:trHeight w:val="261"/>
        </w:trPr>
        <w:tc>
          <w:tcPr>
            <w:tcW w:w="2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95A6" w14:textId="28CF71E6" w:rsidR="00ED381A" w:rsidRDefault="00ED381A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Angie Rodriquez</w:t>
            </w:r>
          </w:p>
        </w:tc>
        <w:tc>
          <w:tcPr>
            <w:tcW w:w="46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6D4A1" w14:textId="01653286" w:rsidR="00ED381A" w:rsidRDefault="00ED381A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 Talkers Reno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7E2DD" w14:textId="224FF455" w:rsidR="00ED381A" w:rsidRDefault="00ED381A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ED381A" w14:paraId="7CE44AA0" w14:textId="77777777" w:rsidTr="00ED381A">
        <w:trPr>
          <w:trHeight w:val="261"/>
        </w:trPr>
        <w:tc>
          <w:tcPr>
            <w:tcW w:w="21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F77BD" w14:textId="24164ADA" w:rsidR="00ED381A" w:rsidRDefault="00ED381A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Nina Inman</w:t>
            </w:r>
          </w:p>
        </w:tc>
        <w:tc>
          <w:tcPr>
            <w:tcW w:w="46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15166" w14:textId="3C88033D" w:rsidR="00ED381A" w:rsidRDefault="00D142AE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 Talkers Reno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C7153" w14:textId="06424F36" w:rsidR="00ED381A" w:rsidRDefault="00ED381A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  <w:tr w:rsidR="00ED381A" w14:paraId="13359A9A" w14:textId="77777777" w:rsidTr="001F080B">
        <w:trPr>
          <w:trHeight w:val="261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384B4" w14:textId="17A0D8B2" w:rsidR="00ED381A" w:rsidRDefault="00ED381A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Jasper Eisberg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6D817" w14:textId="029F9422" w:rsidR="00ED381A" w:rsidRDefault="00ED381A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Sue’s Daughter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CB703" w14:textId="3F028F14" w:rsidR="00ED381A" w:rsidRDefault="00ED381A" w:rsidP="00FF55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</w:t>
            </w:r>
          </w:p>
        </w:tc>
      </w:tr>
    </w:tbl>
    <w:p w14:paraId="20070BCE" w14:textId="77777777" w:rsidR="004658B0" w:rsidRPr="004B63DD" w:rsidRDefault="004658B0" w:rsidP="002A1BA9">
      <w:pPr>
        <w:spacing w:line="276" w:lineRule="auto"/>
        <w:rPr>
          <w:rFonts w:ascii="Arial" w:hAnsi="Arial" w:cs="Arial"/>
          <w:sz w:val="22"/>
          <w:szCs w:val="22"/>
        </w:rPr>
      </w:pPr>
    </w:p>
    <w:p w14:paraId="6357A461" w14:textId="77777777" w:rsidR="0079413B" w:rsidRPr="004B63DD" w:rsidRDefault="0079413B" w:rsidP="0079413B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Minutes of the previous regular meeting were reviewed and approved.</w:t>
      </w:r>
    </w:p>
    <w:p w14:paraId="3449F967" w14:textId="77777777" w:rsidR="0079413B" w:rsidRPr="004B63DD" w:rsidRDefault="0079413B" w:rsidP="0079413B">
      <w:pPr>
        <w:spacing w:line="276" w:lineRule="auto"/>
        <w:rPr>
          <w:rFonts w:ascii="Arial" w:hAnsi="Arial" w:cs="Arial"/>
          <w:sz w:val="22"/>
          <w:szCs w:val="22"/>
        </w:rPr>
      </w:pPr>
    </w:p>
    <w:p w14:paraId="14F1A7EE" w14:textId="77777777" w:rsidR="0079413B" w:rsidRPr="004B63DD" w:rsidRDefault="0079413B" w:rsidP="0079413B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Members with meeting roles were introduced:</w:t>
      </w:r>
    </w:p>
    <w:p w14:paraId="15C42231" w14:textId="77777777" w:rsidR="0079413B" w:rsidRPr="004B63DD" w:rsidRDefault="0079413B" w:rsidP="0079413B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20606547" w14:textId="23245D08" w:rsidR="0079413B" w:rsidRPr="004B63DD" w:rsidRDefault="0079413B" w:rsidP="0079413B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Toastmaster of the Day: </w:t>
      </w:r>
      <w:r w:rsidR="00355EF7">
        <w:rPr>
          <w:rFonts w:ascii="Arial" w:hAnsi="Arial" w:cs="Arial"/>
          <w:color w:val="C00000"/>
        </w:rPr>
        <w:t>Vicki Whipkey</w:t>
      </w:r>
    </w:p>
    <w:p w14:paraId="2D1A2677" w14:textId="58806FB0" w:rsidR="0079413B" w:rsidRPr="004B63DD" w:rsidRDefault="0079413B" w:rsidP="0079413B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Table </w:t>
      </w:r>
      <w:proofErr w:type="spellStart"/>
      <w:r w:rsidRPr="004B63DD">
        <w:rPr>
          <w:rFonts w:ascii="Arial" w:hAnsi="Arial" w:cs="Arial"/>
        </w:rPr>
        <w:t>Topicsmaster</w:t>
      </w:r>
      <w:proofErr w:type="spellEnd"/>
      <w:r w:rsidRPr="004B63DD">
        <w:rPr>
          <w:rFonts w:ascii="Arial" w:hAnsi="Arial" w:cs="Arial"/>
        </w:rPr>
        <w:t xml:space="preserve">: </w:t>
      </w:r>
      <w:r w:rsidR="0025101A">
        <w:rPr>
          <w:rFonts w:ascii="Arial" w:hAnsi="Arial" w:cs="Arial"/>
          <w:color w:val="C00000"/>
        </w:rPr>
        <w:t>Linda Ruiz</w:t>
      </w:r>
    </w:p>
    <w:p w14:paraId="5F427C9E" w14:textId="025FA733" w:rsidR="0079413B" w:rsidRPr="004B63DD" w:rsidRDefault="0079413B" w:rsidP="0079413B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General Evaluator: </w:t>
      </w:r>
      <w:r w:rsidR="009271D0">
        <w:rPr>
          <w:rFonts w:ascii="Arial" w:hAnsi="Arial" w:cs="Arial"/>
          <w:color w:val="C00000"/>
        </w:rPr>
        <w:t>Rick Pierce</w:t>
      </w:r>
    </w:p>
    <w:p w14:paraId="14B3ADFD" w14:textId="23E88D90" w:rsidR="0079413B" w:rsidRPr="004B63DD" w:rsidRDefault="0079413B" w:rsidP="0079413B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Evaluators: </w:t>
      </w:r>
      <w:r w:rsidR="00B61A92">
        <w:rPr>
          <w:rFonts w:ascii="Arial" w:hAnsi="Arial" w:cs="Arial"/>
          <w:color w:val="C00000"/>
        </w:rPr>
        <w:t>Tina Soriano, Barbara Brackett</w:t>
      </w:r>
      <w:r w:rsidR="00CB3623">
        <w:rPr>
          <w:rFonts w:ascii="Arial" w:hAnsi="Arial" w:cs="Arial"/>
          <w:color w:val="C00000"/>
        </w:rPr>
        <w:t>, Sue Eisberg</w:t>
      </w:r>
    </w:p>
    <w:p w14:paraId="4C268EAA" w14:textId="36FB8C34" w:rsidR="0079413B" w:rsidRPr="004B63DD" w:rsidRDefault="0079413B" w:rsidP="0079413B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 xml:space="preserve">Grammarian: </w:t>
      </w:r>
      <w:r w:rsidR="00355EF7">
        <w:rPr>
          <w:rFonts w:ascii="Arial" w:hAnsi="Arial" w:cs="Arial"/>
          <w:color w:val="C00000"/>
        </w:rPr>
        <w:t>Leia Baraza</w:t>
      </w:r>
    </w:p>
    <w:p w14:paraId="7E3BDBBB" w14:textId="46272553" w:rsidR="0079413B" w:rsidRPr="004B63DD" w:rsidRDefault="0079413B" w:rsidP="0079413B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lastRenderedPageBreak/>
        <w:t xml:space="preserve">Ah-Counter: </w:t>
      </w:r>
      <w:r w:rsidR="00355EF7">
        <w:rPr>
          <w:rFonts w:ascii="Arial" w:hAnsi="Arial" w:cs="Arial"/>
          <w:color w:val="C00000"/>
        </w:rPr>
        <w:t xml:space="preserve">Leia </w:t>
      </w:r>
      <w:proofErr w:type="gramStart"/>
      <w:r w:rsidR="00355EF7">
        <w:rPr>
          <w:rFonts w:ascii="Arial" w:hAnsi="Arial" w:cs="Arial"/>
          <w:color w:val="C00000"/>
        </w:rPr>
        <w:t>Baraza</w:t>
      </w:r>
      <w:r w:rsidR="0025101A">
        <w:rPr>
          <w:rFonts w:ascii="Arial" w:hAnsi="Arial" w:cs="Arial"/>
          <w:color w:val="C00000"/>
        </w:rPr>
        <w:t xml:space="preserve">  WOD</w:t>
      </w:r>
      <w:proofErr w:type="gramEnd"/>
      <w:r w:rsidR="0025101A">
        <w:rPr>
          <w:rFonts w:ascii="Arial" w:hAnsi="Arial" w:cs="Arial"/>
          <w:color w:val="C00000"/>
        </w:rPr>
        <w:t xml:space="preserve">  </w:t>
      </w:r>
      <w:r w:rsidR="0025101A" w:rsidRPr="0025101A">
        <w:rPr>
          <w:rFonts w:ascii="Arial" w:hAnsi="Arial" w:cs="Arial"/>
          <w:i/>
          <w:iCs/>
          <w:color w:val="C00000"/>
        </w:rPr>
        <w:t>Participation</w:t>
      </w:r>
    </w:p>
    <w:p w14:paraId="59699C2E" w14:textId="35BAFB53" w:rsidR="0079413B" w:rsidRDefault="00953A36" w:rsidP="0079413B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On-</w:t>
      </w:r>
      <w:proofErr w:type="spellStart"/>
      <w:r>
        <w:rPr>
          <w:rFonts w:ascii="Arial" w:hAnsi="Arial" w:cs="Arial"/>
        </w:rPr>
        <w:t>Line</w:t>
      </w:r>
      <w:r w:rsidR="0079413B" w:rsidRPr="004B63DD">
        <w:rPr>
          <w:rFonts w:ascii="Arial" w:hAnsi="Arial" w:cs="Arial"/>
        </w:rPr>
        <w:t>Timer</w:t>
      </w:r>
      <w:proofErr w:type="spellEnd"/>
      <w:r w:rsidR="0079413B" w:rsidRPr="004B63DD">
        <w:rPr>
          <w:rFonts w:ascii="Arial" w:hAnsi="Arial" w:cs="Arial"/>
        </w:rPr>
        <w:t>:</w:t>
      </w:r>
      <w:r w:rsidR="0079413B" w:rsidRPr="00A85E7C">
        <w:rPr>
          <w:rFonts w:ascii="Arial" w:hAnsi="Arial" w:cs="Arial"/>
          <w:color w:val="C00000"/>
        </w:rPr>
        <w:t xml:space="preserve"> </w:t>
      </w:r>
      <w:r w:rsidR="00355EF7">
        <w:rPr>
          <w:rFonts w:ascii="Arial" w:hAnsi="Arial" w:cs="Arial"/>
          <w:color w:val="C00000"/>
        </w:rPr>
        <w:t>Angie Rodriquez</w:t>
      </w:r>
      <w:r w:rsidR="00B61A92">
        <w:rPr>
          <w:rFonts w:ascii="Arial" w:hAnsi="Arial" w:cs="Arial"/>
          <w:color w:val="C00000"/>
        </w:rPr>
        <w:t xml:space="preserve"> (Guest)</w:t>
      </w:r>
    </w:p>
    <w:p w14:paraId="7CDD4757" w14:textId="1610CDED" w:rsidR="00953A36" w:rsidRPr="00355EF7" w:rsidRDefault="00953A36" w:rsidP="0079413B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In-Person Timer: </w:t>
      </w:r>
      <w:r w:rsidR="00355EF7" w:rsidRPr="00355EF7">
        <w:rPr>
          <w:rFonts w:ascii="Arial" w:hAnsi="Arial" w:cs="Arial"/>
          <w:color w:val="FF0000"/>
        </w:rPr>
        <w:t>Ruben Rodriquez</w:t>
      </w:r>
    </w:p>
    <w:p w14:paraId="1DB8AF01" w14:textId="406004C1" w:rsidR="00355EF7" w:rsidRDefault="00355EF7" w:rsidP="0079413B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584231">
        <w:rPr>
          <w:rFonts w:ascii="Arial" w:hAnsi="Arial" w:cs="Arial"/>
        </w:rPr>
        <w:t>Vote Counter</w:t>
      </w:r>
      <w:r w:rsidR="00584231" w:rsidRPr="00584231">
        <w:rPr>
          <w:rFonts w:ascii="Arial" w:hAnsi="Arial" w:cs="Arial"/>
        </w:rPr>
        <w:t>/Jokemaster</w:t>
      </w:r>
      <w:r>
        <w:rPr>
          <w:rFonts w:ascii="Arial" w:hAnsi="Arial" w:cs="Arial"/>
          <w:color w:val="FF0000"/>
        </w:rPr>
        <w:t>: Kerri Hill</w:t>
      </w:r>
    </w:p>
    <w:p w14:paraId="6B7A5BBD" w14:textId="28F46F77" w:rsidR="00953A36" w:rsidRPr="00B61A92" w:rsidRDefault="00953A36" w:rsidP="007C4586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  <w:color w:val="FF0000"/>
        </w:rPr>
      </w:pPr>
      <w:r w:rsidRPr="00D947CE">
        <w:rPr>
          <w:rFonts w:ascii="Arial" w:hAnsi="Arial" w:cs="Arial"/>
        </w:rPr>
        <w:t>Listener</w:t>
      </w:r>
      <w:r w:rsidRPr="00953A36">
        <w:rPr>
          <w:rFonts w:ascii="Arial" w:hAnsi="Arial" w:cs="Arial"/>
        </w:rPr>
        <w:t>:</w:t>
      </w:r>
      <w:r w:rsidR="00584231">
        <w:rPr>
          <w:rFonts w:ascii="Arial" w:hAnsi="Arial" w:cs="Arial"/>
        </w:rPr>
        <w:t xml:space="preserve"> </w:t>
      </w:r>
      <w:r w:rsidR="00584231" w:rsidRPr="00B61A92">
        <w:rPr>
          <w:rFonts w:ascii="Arial" w:hAnsi="Arial" w:cs="Arial"/>
          <w:color w:val="FF0000"/>
        </w:rPr>
        <w:t xml:space="preserve">Aria </w:t>
      </w:r>
      <w:proofErr w:type="spellStart"/>
      <w:r w:rsidR="00D142AE" w:rsidRPr="00D142AE">
        <w:rPr>
          <w:rFonts w:ascii="Arial" w:hAnsi="Arial" w:cs="Arial"/>
          <w:color w:val="FF0000"/>
        </w:rPr>
        <w:t>Salehpour</w:t>
      </w:r>
      <w:proofErr w:type="spellEnd"/>
      <w:r w:rsidR="00D142AE" w:rsidRPr="00B61A92">
        <w:rPr>
          <w:rFonts w:ascii="Arial" w:hAnsi="Arial" w:cs="Arial"/>
          <w:color w:val="FF0000"/>
        </w:rPr>
        <w:t xml:space="preserve"> </w:t>
      </w:r>
      <w:r w:rsidR="00B61A92" w:rsidRPr="00B61A92">
        <w:rPr>
          <w:rFonts w:ascii="Arial" w:hAnsi="Arial" w:cs="Arial"/>
          <w:color w:val="FF0000"/>
        </w:rPr>
        <w:t>(Guest)</w:t>
      </w:r>
    </w:p>
    <w:p w14:paraId="7CD40F53" w14:textId="758528D5" w:rsidR="00953A36" w:rsidRDefault="00953A36" w:rsidP="00953A36">
      <w:pPr>
        <w:spacing w:line="276" w:lineRule="auto"/>
        <w:rPr>
          <w:rFonts w:ascii="Arial" w:hAnsi="Arial" w:cs="Arial"/>
        </w:rPr>
      </w:pPr>
    </w:p>
    <w:p w14:paraId="45E55A3C" w14:textId="77777777" w:rsidR="0079413B" w:rsidRPr="004B63DD" w:rsidRDefault="0079413B" w:rsidP="0079413B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Prepared speeches were presented:</w:t>
      </w:r>
    </w:p>
    <w:p w14:paraId="0AC38A3D" w14:textId="77777777" w:rsidR="0079413B" w:rsidRPr="004B63DD" w:rsidRDefault="0079413B" w:rsidP="0079413B">
      <w:pPr>
        <w:spacing w:line="276" w:lineRule="auto"/>
        <w:rPr>
          <w:rFonts w:ascii="Arial" w:hAnsi="Arial" w:cs="Arial"/>
          <w:sz w:val="22"/>
          <w:szCs w:val="22"/>
        </w:rPr>
      </w:pPr>
    </w:p>
    <w:p w14:paraId="0A9B02DB" w14:textId="70539C0F" w:rsidR="0079413B" w:rsidRPr="00584231" w:rsidRDefault="00584231" w:rsidP="00D71539">
      <w:pPr>
        <w:pStyle w:val="ListParagraph"/>
        <w:numPr>
          <w:ilvl w:val="0"/>
          <w:numId w:val="7"/>
        </w:numPr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  <w:color w:val="C00000"/>
        </w:rPr>
        <w:t>Earl Carrington</w:t>
      </w:r>
      <w:r w:rsidR="0079413B" w:rsidRPr="004B63DD">
        <w:rPr>
          <w:rFonts w:ascii="Arial" w:hAnsi="Arial" w:cs="Arial"/>
        </w:rPr>
        <w:t xml:space="preserve"> –</w:t>
      </w:r>
      <w:r w:rsidRPr="00584231">
        <w:rPr>
          <w:rFonts w:ascii="Arial" w:hAnsi="Arial" w:cs="Arial"/>
        </w:rPr>
        <w:t xml:space="preserve">Falling </w:t>
      </w:r>
      <w:proofErr w:type="gramStart"/>
      <w:r>
        <w:rPr>
          <w:rFonts w:ascii="Arial" w:hAnsi="Arial" w:cs="Arial"/>
        </w:rPr>
        <w:t>From</w:t>
      </w:r>
      <w:proofErr w:type="gramEnd"/>
      <w:r w:rsidRPr="00584231">
        <w:rPr>
          <w:rFonts w:ascii="Arial" w:hAnsi="Arial" w:cs="Arial"/>
        </w:rPr>
        <w:t xml:space="preserve"> the Top</w:t>
      </w:r>
      <w:r w:rsidR="0079413B" w:rsidRPr="00584231">
        <w:rPr>
          <w:rFonts w:ascii="Arial" w:hAnsi="Arial" w:cs="Arial"/>
        </w:rPr>
        <w:t xml:space="preserve">, </w:t>
      </w:r>
      <w:r w:rsidRPr="00584231">
        <w:rPr>
          <w:rFonts w:ascii="Arial" w:hAnsi="Arial" w:cs="Arial"/>
        </w:rPr>
        <w:t>Presentation Mastery #4</w:t>
      </w:r>
    </w:p>
    <w:p w14:paraId="3616EE87" w14:textId="5C8D75F9" w:rsidR="00CB3623" w:rsidRPr="002E1E76" w:rsidRDefault="00CB3623" w:rsidP="00CB3623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color w:val="C00000"/>
        </w:rPr>
        <w:t xml:space="preserve">Melanie Stark </w:t>
      </w:r>
      <w:r w:rsidR="0079413B" w:rsidRPr="004B63DD">
        <w:rPr>
          <w:rFonts w:ascii="Arial" w:hAnsi="Arial" w:cs="Arial"/>
        </w:rPr>
        <w:t xml:space="preserve">– </w:t>
      </w:r>
      <w:r w:rsidRPr="00CB3623">
        <w:rPr>
          <w:rFonts w:ascii="Arial" w:hAnsi="Arial" w:cs="Arial"/>
        </w:rPr>
        <w:t>Pocket Speech</w:t>
      </w:r>
      <w:r>
        <w:rPr>
          <w:rFonts w:ascii="Arial" w:hAnsi="Arial" w:cs="Arial"/>
          <w:color w:val="CC0000"/>
        </w:rPr>
        <w:t xml:space="preserve">, </w:t>
      </w:r>
      <w:r w:rsidR="002E1E76" w:rsidRPr="002E1E76">
        <w:rPr>
          <w:rFonts w:ascii="Arial" w:hAnsi="Arial" w:cs="Arial"/>
        </w:rPr>
        <w:t>Presentation Mastery #2</w:t>
      </w:r>
    </w:p>
    <w:p w14:paraId="193EFCBA" w14:textId="2504CCDB" w:rsidR="0079413B" w:rsidRDefault="00CB3623" w:rsidP="00BE32E2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3368B7">
        <w:rPr>
          <w:rFonts w:ascii="Arial" w:hAnsi="Arial" w:cs="Arial"/>
          <w:color w:val="C00000"/>
        </w:rPr>
        <w:t>Donna Lewis</w:t>
      </w:r>
      <w:r w:rsidR="0079413B" w:rsidRPr="003368B7">
        <w:rPr>
          <w:rFonts w:ascii="Arial" w:hAnsi="Arial" w:cs="Arial"/>
        </w:rPr>
        <w:t xml:space="preserve"> – </w:t>
      </w:r>
      <w:r w:rsidRPr="003368B7">
        <w:rPr>
          <w:rFonts w:ascii="Arial" w:hAnsi="Arial" w:cs="Arial"/>
        </w:rPr>
        <w:t>S.O.D, not SOD</w:t>
      </w:r>
      <w:r w:rsidR="0079413B" w:rsidRPr="003368B7">
        <w:rPr>
          <w:rFonts w:ascii="Arial" w:hAnsi="Arial" w:cs="Arial"/>
        </w:rPr>
        <w:t>,</w:t>
      </w:r>
      <w:r w:rsidR="0079413B" w:rsidRPr="003368B7">
        <w:rPr>
          <w:rFonts w:ascii="Arial" w:hAnsi="Arial" w:cs="Arial"/>
          <w:color w:val="CC0000"/>
        </w:rPr>
        <w:t xml:space="preserve"> </w:t>
      </w:r>
      <w:r w:rsidR="003368B7" w:rsidRPr="003368B7">
        <w:rPr>
          <w:rFonts w:ascii="Arial" w:hAnsi="Arial" w:cs="Arial"/>
        </w:rPr>
        <w:t>Public Relations, #4</w:t>
      </w:r>
    </w:p>
    <w:p w14:paraId="4433A78E" w14:textId="77777777" w:rsidR="003368B7" w:rsidRPr="003368B7" w:rsidRDefault="003368B7" w:rsidP="003368B7">
      <w:pPr>
        <w:pStyle w:val="ListParagraph"/>
        <w:spacing w:line="276" w:lineRule="auto"/>
        <w:rPr>
          <w:rFonts w:ascii="Arial" w:hAnsi="Arial" w:cs="Arial"/>
        </w:rPr>
      </w:pPr>
    </w:p>
    <w:p w14:paraId="20722C3C" w14:textId="77777777" w:rsidR="0079413B" w:rsidRPr="004B63DD" w:rsidRDefault="0079413B" w:rsidP="0079413B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Table Topics</w:t>
      </w:r>
      <w:r w:rsidRPr="004B63DD">
        <w:rPr>
          <w:rFonts w:ascii="Arial" w:hAnsi="Arial" w:cs="Arial"/>
          <w:vertAlign w:val="superscript"/>
        </w:rPr>
        <w:t>®</w:t>
      </w:r>
      <w:r w:rsidRPr="004B63DD">
        <w:rPr>
          <w:rFonts w:ascii="Arial" w:hAnsi="Arial" w:cs="Arial"/>
        </w:rPr>
        <w:t xml:space="preserve"> questions were presented:</w:t>
      </w:r>
    </w:p>
    <w:p w14:paraId="5717CA45" w14:textId="77777777" w:rsidR="0079413B" w:rsidRPr="004B63DD" w:rsidRDefault="0079413B" w:rsidP="0079413B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1E118C71" w14:textId="611A0EBB" w:rsidR="0079413B" w:rsidRPr="0077389C" w:rsidRDefault="0077389C" w:rsidP="0079413B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color w:val="C00000"/>
        </w:rPr>
        <w:t>Joey Waldrop</w:t>
      </w:r>
      <w:r w:rsidR="00D142AE">
        <w:rPr>
          <w:rFonts w:ascii="Arial" w:hAnsi="Arial" w:cs="Arial"/>
          <w:color w:val="C00000"/>
        </w:rPr>
        <w:t>.</w:t>
      </w:r>
    </w:p>
    <w:p w14:paraId="5A31067A" w14:textId="4D796743" w:rsidR="0077389C" w:rsidRPr="0077389C" w:rsidRDefault="0077389C" w:rsidP="0079413B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color w:val="C00000"/>
        </w:rPr>
        <w:t>Dominic Johnson</w:t>
      </w:r>
    </w:p>
    <w:p w14:paraId="457B66C8" w14:textId="6709A167" w:rsidR="0077389C" w:rsidRPr="004B63DD" w:rsidRDefault="0077389C" w:rsidP="0079413B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color w:val="C00000"/>
        </w:rPr>
        <w:t>Leia Baraza</w:t>
      </w:r>
    </w:p>
    <w:p w14:paraId="224582A6" w14:textId="77777777" w:rsidR="0079413B" w:rsidRPr="004B63DD" w:rsidRDefault="0079413B" w:rsidP="0079413B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5FB1EB9A" w14:textId="77777777" w:rsidR="0079413B" w:rsidRPr="004B63DD" w:rsidRDefault="0079413B" w:rsidP="0079413B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Evaluations were presented:</w:t>
      </w:r>
    </w:p>
    <w:p w14:paraId="47A84FDB" w14:textId="77777777" w:rsidR="0079413B" w:rsidRPr="004B63DD" w:rsidRDefault="0079413B" w:rsidP="0079413B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1F0C6764" w14:textId="6965C9E7" w:rsidR="0079413B" w:rsidRPr="004B63DD" w:rsidRDefault="00B61A92" w:rsidP="0079413B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color w:val="C00000"/>
        </w:rPr>
        <w:t>Tina Soriano</w:t>
      </w:r>
      <w:r w:rsidR="0079413B" w:rsidRPr="004B63DD">
        <w:rPr>
          <w:rFonts w:ascii="Arial" w:hAnsi="Arial" w:cs="Arial"/>
        </w:rPr>
        <w:t xml:space="preserve"> evaluated the speech from </w:t>
      </w:r>
      <w:r>
        <w:rPr>
          <w:rFonts w:ascii="Arial" w:hAnsi="Arial" w:cs="Arial"/>
          <w:color w:val="C00000"/>
        </w:rPr>
        <w:t>Earl Carrington</w:t>
      </w:r>
    </w:p>
    <w:p w14:paraId="39E73135" w14:textId="5EE46DB9" w:rsidR="0079413B" w:rsidRPr="004B63DD" w:rsidRDefault="00B61A92" w:rsidP="0079413B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B61A92">
        <w:rPr>
          <w:rFonts w:ascii="Arial" w:hAnsi="Arial" w:cs="Arial"/>
          <w:color w:val="FF0000"/>
        </w:rPr>
        <w:t>Barbara Brackett</w:t>
      </w:r>
      <w:r w:rsidR="0079413B" w:rsidRPr="00B61A92">
        <w:rPr>
          <w:rFonts w:ascii="Arial" w:hAnsi="Arial" w:cs="Arial"/>
          <w:color w:val="FF0000"/>
        </w:rPr>
        <w:t xml:space="preserve"> </w:t>
      </w:r>
      <w:r w:rsidR="0079413B" w:rsidRPr="004B63DD">
        <w:rPr>
          <w:rFonts w:ascii="Arial" w:hAnsi="Arial" w:cs="Arial"/>
        </w:rPr>
        <w:t xml:space="preserve">evaluated the speech from </w:t>
      </w:r>
      <w:r>
        <w:rPr>
          <w:rFonts w:ascii="Arial" w:hAnsi="Arial" w:cs="Arial"/>
          <w:color w:val="C00000"/>
        </w:rPr>
        <w:t>Melanie Stark</w:t>
      </w:r>
    </w:p>
    <w:p w14:paraId="3D025BED" w14:textId="10F1D8C4" w:rsidR="0079413B" w:rsidRPr="00CB3623" w:rsidRDefault="00CB3623" w:rsidP="00BE5CC3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CB3623">
        <w:rPr>
          <w:rFonts w:ascii="Arial" w:hAnsi="Arial" w:cs="Arial"/>
          <w:color w:val="C00000"/>
        </w:rPr>
        <w:t>Sue Eisberg</w:t>
      </w:r>
      <w:r w:rsidR="0079413B" w:rsidRPr="00CB3623">
        <w:rPr>
          <w:rFonts w:ascii="Arial" w:hAnsi="Arial" w:cs="Arial"/>
        </w:rPr>
        <w:t xml:space="preserve"> evaluated the speech from </w:t>
      </w:r>
      <w:r>
        <w:rPr>
          <w:rFonts w:ascii="Arial" w:hAnsi="Arial" w:cs="Arial"/>
          <w:color w:val="C00000"/>
        </w:rPr>
        <w:t>Donna Lewis</w:t>
      </w:r>
    </w:p>
    <w:p w14:paraId="32C99115" w14:textId="77777777" w:rsidR="0079413B" w:rsidRPr="004B63DD" w:rsidRDefault="0079413B" w:rsidP="0079413B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79CFA040" w14:textId="77777777" w:rsidR="0079413B" w:rsidRPr="004B63DD" w:rsidRDefault="0079413B" w:rsidP="0079413B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Club awards were presented:</w:t>
      </w:r>
    </w:p>
    <w:p w14:paraId="2D43BE59" w14:textId="77777777" w:rsidR="0079413B" w:rsidRPr="004B63DD" w:rsidRDefault="0079413B" w:rsidP="0079413B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5DE29F4A" w14:textId="77777777" w:rsidR="00571F3E" w:rsidRPr="00571F3E" w:rsidRDefault="00571F3E" w:rsidP="00571F3E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571F3E">
        <w:rPr>
          <w:rFonts w:ascii="Arial" w:hAnsi="Arial" w:cs="Arial"/>
        </w:rPr>
        <w:t xml:space="preserve">Best Evaluator: </w:t>
      </w:r>
      <w:r w:rsidRPr="00571F3E">
        <w:rPr>
          <w:rFonts w:ascii="Arial" w:hAnsi="Arial" w:cs="Arial"/>
          <w:color w:val="FF0000"/>
        </w:rPr>
        <w:t>Tina Soriano</w:t>
      </w:r>
    </w:p>
    <w:p w14:paraId="5A05C1F5" w14:textId="77777777" w:rsidR="00571F3E" w:rsidRPr="00571F3E" w:rsidRDefault="00571F3E" w:rsidP="00571F3E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571F3E">
        <w:rPr>
          <w:rFonts w:ascii="Arial" w:hAnsi="Arial" w:cs="Arial"/>
        </w:rPr>
        <w:t xml:space="preserve">Best Table Topics: </w:t>
      </w:r>
      <w:r w:rsidRPr="00571F3E">
        <w:rPr>
          <w:rFonts w:ascii="Arial" w:hAnsi="Arial" w:cs="Arial"/>
          <w:color w:val="FF0000"/>
        </w:rPr>
        <w:t>Joey Waldrop</w:t>
      </w:r>
    </w:p>
    <w:p w14:paraId="29EEB94F" w14:textId="77777777" w:rsidR="00571F3E" w:rsidRPr="00571F3E" w:rsidRDefault="00571F3E" w:rsidP="00571F3E">
      <w:pPr>
        <w:pStyle w:val="ListParagraph"/>
        <w:numPr>
          <w:ilvl w:val="0"/>
          <w:numId w:val="6"/>
        </w:numPr>
        <w:spacing w:line="276" w:lineRule="auto"/>
        <w:rPr>
          <w:rFonts w:ascii="Arial" w:hAnsi="Arial" w:cs="Arial"/>
        </w:rPr>
      </w:pPr>
      <w:r w:rsidRPr="00571F3E">
        <w:rPr>
          <w:rFonts w:ascii="Arial" w:hAnsi="Arial" w:cs="Arial"/>
        </w:rPr>
        <w:t xml:space="preserve">Best Speaker: </w:t>
      </w:r>
      <w:r w:rsidRPr="00571F3E">
        <w:rPr>
          <w:rFonts w:ascii="Arial" w:hAnsi="Arial" w:cs="Arial"/>
          <w:color w:val="FF0000"/>
        </w:rPr>
        <w:t>Earl Carrington</w:t>
      </w:r>
    </w:p>
    <w:p w14:paraId="2FFEDE28" w14:textId="77777777" w:rsidR="0079413B" w:rsidRPr="004B63DD" w:rsidRDefault="0079413B" w:rsidP="0079413B">
      <w:pPr>
        <w:spacing w:line="276" w:lineRule="auto"/>
        <w:rPr>
          <w:rFonts w:ascii="Arial" w:hAnsi="Arial" w:cs="Arial"/>
          <w:sz w:val="22"/>
          <w:szCs w:val="22"/>
        </w:rPr>
      </w:pPr>
    </w:p>
    <w:p w14:paraId="5F9D83B0" w14:textId="329956BA" w:rsidR="0079413B" w:rsidRPr="004328AD" w:rsidRDefault="0079413B" w:rsidP="0079413B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  <w:color w:val="FF0000"/>
        </w:rPr>
      </w:pPr>
      <w:r w:rsidRPr="004B63DD">
        <w:rPr>
          <w:rFonts w:ascii="Arial" w:hAnsi="Arial" w:cs="Arial"/>
        </w:rPr>
        <w:t>Reports from club officers and committees were provided:</w:t>
      </w:r>
      <w:r w:rsidR="004328AD">
        <w:rPr>
          <w:rFonts w:ascii="Arial" w:hAnsi="Arial" w:cs="Arial"/>
        </w:rPr>
        <w:t xml:space="preserve"> </w:t>
      </w:r>
      <w:r w:rsidR="004328AD" w:rsidRPr="004328AD">
        <w:rPr>
          <w:rFonts w:ascii="Arial" w:hAnsi="Arial" w:cs="Arial"/>
          <w:color w:val="FF0000"/>
        </w:rPr>
        <w:t>No</w:t>
      </w:r>
      <w:r w:rsidR="00597683">
        <w:rPr>
          <w:rFonts w:ascii="Arial" w:hAnsi="Arial" w:cs="Arial"/>
          <w:color w:val="FF0000"/>
        </w:rPr>
        <w:t xml:space="preserve"> Business Meeting</w:t>
      </w:r>
    </w:p>
    <w:p w14:paraId="38D1EB01" w14:textId="77777777" w:rsidR="0079413B" w:rsidRPr="004B63DD" w:rsidRDefault="0079413B" w:rsidP="0079413B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683146B3" w14:textId="77777777" w:rsidR="0079413B" w:rsidRPr="004B63DD" w:rsidRDefault="0079413B" w:rsidP="0079413B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  <w:color w:val="CC0000"/>
        </w:rPr>
        <w:t>Officers</w:t>
      </w:r>
    </w:p>
    <w:p w14:paraId="457229DA" w14:textId="77777777" w:rsidR="0079413B" w:rsidRPr="004B63DD" w:rsidRDefault="0079413B" w:rsidP="0079413B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  <w:color w:val="CC0000"/>
        </w:rPr>
        <w:t>Standing committees</w:t>
      </w:r>
    </w:p>
    <w:p w14:paraId="47BC6E74" w14:textId="77777777" w:rsidR="0079413B" w:rsidRPr="004B63DD" w:rsidRDefault="0079413B" w:rsidP="0079413B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  <w:color w:val="CC0000"/>
        </w:rPr>
        <w:t>Special committees</w:t>
      </w:r>
    </w:p>
    <w:p w14:paraId="22E64550" w14:textId="77777777" w:rsidR="0079413B" w:rsidRPr="004B63DD" w:rsidRDefault="0079413B" w:rsidP="0079413B">
      <w:pPr>
        <w:pStyle w:val="ListParagraph"/>
        <w:spacing w:line="276" w:lineRule="auto"/>
        <w:ind w:left="0"/>
        <w:rPr>
          <w:rFonts w:ascii="Arial" w:hAnsi="Arial" w:cs="Arial"/>
        </w:rPr>
      </w:pPr>
    </w:p>
    <w:p w14:paraId="76FDDA7D" w14:textId="77777777" w:rsidR="0079413B" w:rsidRPr="004B63DD" w:rsidRDefault="0079413B" w:rsidP="0079413B">
      <w:pPr>
        <w:pStyle w:val="ListParagraph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4B63DD">
        <w:rPr>
          <w:rFonts w:ascii="Arial" w:hAnsi="Arial" w:cs="Arial"/>
        </w:rPr>
        <w:t>Unfinished and new items of club business were discussed from the floor:</w:t>
      </w:r>
    </w:p>
    <w:p w14:paraId="03B3D1BE" w14:textId="77777777" w:rsidR="0079413B" w:rsidRPr="004B63DD" w:rsidRDefault="0079413B" w:rsidP="0079413B">
      <w:pPr>
        <w:pStyle w:val="ListParagraph"/>
        <w:spacing w:line="276" w:lineRule="auto"/>
        <w:ind w:left="360"/>
        <w:rPr>
          <w:rFonts w:ascii="Arial" w:hAnsi="Arial" w:cs="Arial"/>
        </w:rPr>
      </w:pPr>
    </w:p>
    <w:p w14:paraId="2F5B06B0" w14:textId="79A5176A" w:rsidR="0079413B" w:rsidRPr="00597683" w:rsidRDefault="00597683" w:rsidP="0079413B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color w:val="C00000"/>
        </w:rPr>
        <w:t xml:space="preserve">Announcements: Club Officer Meeting, Monday, 8/1/22. Will send email. </w:t>
      </w:r>
    </w:p>
    <w:p w14:paraId="4D8026B5" w14:textId="244EA720" w:rsidR="00597683" w:rsidRPr="004B63DD" w:rsidRDefault="00597683" w:rsidP="0079413B">
      <w:pPr>
        <w:pStyle w:val="ListParagraph"/>
        <w:numPr>
          <w:ilvl w:val="0"/>
          <w:numId w:val="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  <w:color w:val="C00000"/>
        </w:rPr>
        <w:t xml:space="preserve">Announcements: Joey spoke with restaurant manager, Raoul, and we can have the Garage if we can confirm 15 people in person by Mondays. </w:t>
      </w:r>
    </w:p>
    <w:p w14:paraId="521C6621" w14:textId="77777777" w:rsidR="0079413B" w:rsidRPr="004B63DD" w:rsidRDefault="0079413B" w:rsidP="0079413B">
      <w:pPr>
        <w:spacing w:line="276" w:lineRule="auto"/>
        <w:rPr>
          <w:rFonts w:ascii="Arial" w:hAnsi="Arial" w:cs="Arial"/>
          <w:sz w:val="22"/>
          <w:szCs w:val="22"/>
        </w:rPr>
      </w:pPr>
    </w:p>
    <w:p w14:paraId="2686D1D0" w14:textId="0D33A663" w:rsidR="0079413B" w:rsidRPr="004B63DD" w:rsidRDefault="0079413B" w:rsidP="0079413B">
      <w:pPr>
        <w:spacing w:line="276" w:lineRule="auto"/>
        <w:rPr>
          <w:rFonts w:ascii="Arial" w:hAnsi="Arial" w:cs="Arial"/>
          <w:sz w:val="22"/>
          <w:szCs w:val="22"/>
        </w:rPr>
      </w:pPr>
      <w:r w:rsidRPr="004B63DD">
        <w:rPr>
          <w:rFonts w:ascii="Arial" w:hAnsi="Arial" w:cs="Arial"/>
          <w:sz w:val="22"/>
          <w:szCs w:val="22"/>
        </w:rPr>
        <w:t xml:space="preserve">Meeting adjourned at </w:t>
      </w:r>
      <w:r w:rsidR="007416B9">
        <w:rPr>
          <w:rFonts w:ascii="Arial" w:hAnsi="Arial" w:cs="Arial"/>
          <w:color w:val="C00000"/>
          <w:sz w:val="22"/>
          <w:szCs w:val="22"/>
        </w:rPr>
        <w:t>8:35 pm</w:t>
      </w:r>
    </w:p>
    <w:p w14:paraId="1D2BD987" w14:textId="77777777" w:rsidR="0079413B" w:rsidRPr="004B63DD" w:rsidRDefault="0079413B" w:rsidP="0079413B">
      <w:pPr>
        <w:spacing w:line="276" w:lineRule="auto"/>
        <w:rPr>
          <w:rFonts w:ascii="Arial" w:hAnsi="Arial" w:cs="Arial"/>
          <w:sz w:val="22"/>
          <w:szCs w:val="22"/>
        </w:rPr>
      </w:pPr>
    </w:p>
    <w:p w14:paraId="1EAB3107" w14:textId="7271D53A" w:rsidR="0079413B" w:rsidRPr="00317A27" w:rsidRDefault="00953A36" w:rsidP="00317A27">
      <w:pPr>
        <w:pStyle w:val="ListParagraph"/>
        <w:spacing w:line="276" w:lineRule="auto"/>
        <w:ind w:left="2880"/>
        <w:rPr>
          <w:rFonts w:ascii="Arial" w:hAnsi="Arial" w:cs="Arial"/>
        </w:rPr>
      </w:pPr>
      <w:r>
        <w:rPr>
          <w:rFonts w:ascii="Arial" w:hAnsi="Arial" w:cs="Arial"/>
        </w:rPr>
        <w:t>Barbara Brackett</w:t>
      </w:r>
      <w:r w:rsidR="0079413B" w:rsidRPr="00317A27">
        <w:rPr>
          <w:rFonts w:ascii="Arial" w:hAnsi="Arial" w:cs="Arial"/>
        </w:rPr>
        <w:tab/>
      </w:r>
      <w:r w:rsidR="0079413B" w:rsidRPr="00317A27">
        <w:rPr>
          <w:rFonts w:ascii="Arial" w:hAnsi="Arial" w:cs="Arial"/>
        </w:rPr>
        <w:tab/>
      </w:r>
      <w:r w:rsidR="00D71539">
        <w:rPr>
          <w:rFonts w:ascii="Arial" w:hAnsi="Arial" w:cs="Arial"/>
        </w:rPr>
        <w:tab/>
      </w:r>
      <w:r w:rsidR="00D71539">
        <w:rPr>
          <w:rFonts w:ascii="Arial" w:hAnsi="Arial" w:cs="Arial"/>
        </w:rPr>
        <w:tab/>
        <w:t>July 26, 2022</w:t>
      </w:r>
    </w:p>
    <w:p w14:paraId="2A20AB22" w14:textId="6155E303" w:rsidR="0079413B" w:rsidRPr="004B63DD" w:rsidRDefault="0079413B" w:rsidP="001F080B">
      <w:pPr>
        <w:pStyle w:val="ListParagraph"/>
        <w:spacing w:line="276" w:lineRule="auto"/>
        <w:ind w:left="2880"/>
        <w:rPr>
          <w:rFonts w:ascii="Arial" w:eastAsia="Times New Roman" w:hAnsi="Arial" w:cs="Arial"/>
        </w:rPr>
      </w:pPr>
      <w:r w:rsidRPr="004B63DD">
        <w:rPr>
          <w:rFonts w:ascii="Arial" w:hAnsi="Arial" w:cs="Arial"/>
        </w:rPr>
        <w:t>Secretary</w:t>
      </w:r>
      <w:r w:rsidRPr="004B63DD">
        <w:rPr>
          <w:rFonts w:ascii="Arial" w:hAnsi="Arial" w:cs="Arial"/>
        </w:rPr>
        <w:tab/>
      </w:r>
      <w:r w:rsidRPr="004B63DD">
        <w:rPr>
          <w:rFonts w:ascii="Arial" w:hAnsi="Arial" w:cs="Arial"/>
        </w:rPr>
        <w:tab/>
      </w:r>
      <w:r w:rsidRPr="004B63D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B63DD">
        <w:rPr>
          <w:rFonts w:ascii="Arial" w:hAnsi="Arial" w:cs="Arial"/>
        </w:rPr>
        <w:tab/>
        <w:t>Date</w:t>
      </w:r>
    </w:p>
    <w:sectPr w:rsidR="0079413B" w:rsidRPr="004B63DD" w:rsidSect="003D23A5">
      <w:type w:val="continuous"/>
      <w:pgSz w:w="11900" w:h="16840"/>
      <w:pgMar w:top="720" w:right="720" w:bottom="720" w:left="720" w:header="288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A6AAD" w14:textId="77777777" w:rsidR="002040BA" w:rsidRDefault="002040BA">
      <w:r>
        <w:separator/>
      </w:r>
    </w:p>
  </w:endnote>
  <w:endnote w:type="continuationSeparator" w:id="0">
    <w:p w14:paraId="34D042E8" w14:textId="77777777" w:rsidR="002040BA" w:rsidRDefault="00204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charset w:val="00"/>
    <w:family w:val="auto"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A43F3" w14:textId="77777777" w:rsidR="00830DBD" w:rsidRDefault="00830D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19FF4" w14:textId="2E5DB3C3" w:rsidR="00175389" w:rsidRPr="00FF79B3" w:rsidRDefault="00175389" w:rsidP="00FF79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721E1" w14:textId="54D5EFCF" w:rsidR="008F0E6D" w:rsidRPr="00FF79B3" w:rsidRDefault="008F0E6D" w:rsidP="00FF79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B237F" w14:textId="77777777" w:rsidR="002040BA" w:rsidRDefault="002040BA">
      <w:r>
        <w:separator/>
      </w:r>
    </w:p>
  </w:footnote>
  <w:footnote w:type="continuationSeparator" w:id="0">
    <w:p w14:paraId="703254FB" w14:textId="77777777" w:rsidR="002040BA" w:rsidRDefault="00204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1AE7C" w14:textId="77777777" w:rsidR="00FB7CF6" w:rsidRDefault="00000000">
    <w:pPr>
      <w:pStyle w:val="Header"/>
    </w:pPr>
    <w:r>
      <w:rPr>
        <w:noProof/>
      </w:rPr>
      <w:pict w14:anchorId="4CA7C0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520821" o:spid="_x0000_s1025" type="#_x0000_t75" alt="/Volumes/GraphicsServer2019/Letterhead/Marketing/643N-LetterheadStationeryNavy/Assets/EditedArt/HeaderNavyA4.pdf" style="position:absolute;margin-left:0;margin-top:0;width:595pt;height:842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CC692" w14:textId="77777777" w:rsidR="0054769A" w:rsidRDefault="0054769A" w:rsidP="0054769A">
    <w:pPr>
      <w:pStyle w:val="Header"/>
      <w:ind w:left="-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67B3E" w14:textId="77777777" w:rsidR="00FB7CF6" w:rsidRDefault="008F0E6D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A9BE3A4" wp14:editId="2978F7C0">
          <wp:simplePos x="0" y="0"/>
          <wp:positionH relativeFrom="column">
            <wp:posOffset>-468086</wp:posOffset>
          </wp:positionH>
          <wp:positionV relativeFrom="paragraph">
            <wp:posOffset>-178783</wp:posOffset>
          </wp:positionV>
          <wp:extent cx="7543800" cy="10662749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NavyA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62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35194"/>
    <w:multiLevelType w:val="hybridMultilevel"/>
    <w:tmpl w:val="C388BF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2B0AAF"/>
    <w:multiLevelType w:val="hybridMultilevel"/>
    <w:tmpl w:val="1FA68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856817"/>
    <w:multiLevelType w:val="hybridMultilevel"/>
    <w:tmpl w:val="24540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F772DE"/>
    <w:multiLevelType w:val="hybridMultilevel"/>
    <w:tmpl w:val="1B7CC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CA584D"/>
    <w:multiLevelType w:val="hybridMultilevel"/>
    <w:tmpl w:val="93862538"/>
    <w:lvl w:ilvl="0" w:tplc="2378104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82643258">
    <w:abstractNumId w:val="3"/>
  </w:num>
  <w:num w:numId="2" w16cid:durableId="1249969422">
    <w:abstractNumId w:val="4"/>
  </w:num>
  <w:num w:numId="3" w16cid:durableId="248856762">
    <w:abstractNumId w:val="6"/>
  </w:num>
  <w:num w:numId="4" w16cid:durableId="601380222">
    <w:abstractNumId w:val="1"/>
  </w:num>
  <w:num w:numId="5" w16cid:durableId="936249545">
    <w:abstractNumId w:val="5"/>
  </w:num>
  <w:num w:numId="6" w16cid:durableId="1102844993">
    <w:abstractNumId w:val="2"/>
  </w:num>
  <w:num w:numId="7" w16cid:durableId="1321617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85F"/>
    <w:rsid w:val="00015B81"/>
    <w:rsid w:val="00032530"/>
    <w:rsid w:val="00067054"/>
    <w:rsid w:val="00075732"/>
    <w:rsid w:val="000A12E5"/>
    <w:rsid w:val="000D694C"/>
    <w:rsid w:val="001649C0"/>
    <w:rsid w:val="00175389"/>
    <w:rsid w:val="001F080B"/>
    <w:rsid w:val="001F2D08"/>
    <w:rsid w:val="002040BA"/>
    <w:rsid w:val="0023536C"/>
    <w:rsid w:val="0025101A"/>
    <w:rsid w:val="0028193A"/>
    <w:rsid w:val="002A1BA9"/>
    <w:rsid w:val="002E1E76"/>
    <w:rsid w:val="00317A27"/>
    <w:rsid w:val="00330DCB"/>
    <w:rsid w:val="003368B7"/>
    <w:rsid w:val="00355EF7"/>
    <w:rsid w:val="003804F0"/>
    <w:rsid w:val="003A6638"/>
    <w:rsid w:val="003B218B"/>
    <w:rsid w:val="003C1D90"/>
    <w:rsid w:val="003D23A5"/>
    <w:rsid w:val="003D596F"/>
    <w:rsid w:val="003F0443"/>
    <w:rsid w:val="004328AD"/>
    <w:rsid w:val="004658B0"/>
    <w:rsid w:val="00497BAB"/>
    <w:rsid w:val="00497F54"/>
    <w:rsid w:val="004A561A"/>
    <w:rsid w:val="004C2A25"/>
    <w:rsid w:val="00517D26"/>
    <w:rsid w:val="00531886"/>
    <w:rsid w:val="0054769A"/>
    <w:rsid w:val="00571F3E"/>
    <w:rsid w:val="00584231"/>
    <w:rsid w:val="00586DCD"/>
    <w:rsid w:val="00597683"/>
    <w:rsid w:val="005A1DA9"/>
    <w:rsid w:val="005C0371"/>
    <w:rsid w:val="005D45EA"/>
    <w:rsid w:val="006A3291"/>
    <w:rsid w:val="007116BB"/>
    <w:rsid w:val="00726514"/>
    <w:rsid w:val="007416B9"/>
    <w:rsid w:val="0077389C"/>
    <w:rsid w:val="007772A5"/>
    <w:rsid w:val="0079413B"/>
    <w:rsid w:val="0080285F"/>
    <w:rsid w:val="00823EB5"/>
    <w:rsid w:val="00826F0E"/>
    <w:rsid w:val="00830DBD"/>
    <w:rsid w:val="00874F3C"/>
    <w:rsid w:val="00897B52"/>
    <w:rsid w:val="008E257C"/>
    <w:rsid w:val="008F0E6D"/>
    <w:rsid w:val="009214D5"/>
    <w:rsid w:val="009249C7"/>
    <w:rsid w:val="00926B92"/>
    <w:rsid w:val="009271D0"/>
    <w:rsid w:val="0094214E"/>
    <w:rsid w:val="00953A36"/>
    <w:rsid w:val="0098632B"/>
    <w:rsid w:val="00987567"/>
    <w:rsid w:val="009C37D0"/>
    <w:rsid w:val="009C5C24"/>
    <w:rsid w:val="009C7636"/>
    <w:rsid w:val="00A26FDD"/>
    <w:rsid w:val="00A375DA"/>
    <w:rsid w:val="00A6073C"/>
    <w:rsid w:val="00A7274A"/>
    <w:rsid w:val="00AD647F"/>
    <w:rsid w:val="00AD7E51"/>
    <w:rsid w:val="00B01D47"/>
    <w:rsid w:val="00B0304B"/>
    <w:rsid w:val="00B17610"/>
    <w:rsid w:val="00B23864"/>
    <w:rsid w:val="00B4079F"/>
    <w:rsid w:val="00B61A92"/>
    <w:rsid w:val="00B87D41"/>
    <w:rsid w:val="00BB28E7"/>
    <w:rsid w:val="00BE4198"/>
    <w:rsid w:val="00BF6709"/>
    <w:rsid w:val="00C23F8A"/>
    <w:rsid w:val="00C64912"/>
    <w:rsid w:val="00C67A26"/>
    <w:rsid w:val="00C75164"/>
    <w:rsid w:val="00C93D99"/>
    <w:rsid w:val="00CB3623"/>
    <w:rsid w:val="00CC4255"/>
    <w:rsid w:val="00D142AE"/>
    <w:rsid w:val="00D36713"/>
    <w:rsid w:val="00D546C7"/>
    <w:rsid w:val="00D67137"/>
    <w:rsid w:val="00D71539"/>
    <w:rsid w:val="00D813B6"/>
    <w:rsid w:val="00D91B46"/>
    <w:rsid w:val="00D947CE"/>
    <w:rsid w:val="00DA6A83"/>
    <w:rsid w:val="00E342CC"/>
    <w:rsid w:val="00E860AD"/>
    <w:rsid w:val="00EC46F3"/>
    <w:rsid w:val="00EC57FB"/>
    <w:rsid w:val="00ED381A"/>
    <w:rsid w:val="00ED4D52"/>
    <w:rsid w:val="00F2580D"/>
    <w:rsid w:val="00F73379"/>
    <w:rsid w:val="00FB7CF6"/>
    <w:rsid w:val="00FD5A68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2E9BAD"/>
  <w14:defaultImageDpi w14:val="300"/>
  <w15:chartTrackingRefBased/>
  <w15:docId w15:val="{75CE2B78-6A36-4167-A696-717325C70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17538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116BB"/>
    <w:pPr>
      <w:ind w:left="720"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rsid w:val="004C2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19"/>
    <w:qFormat/>
    <w:rsid w:val="000A12E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6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0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%20Brackett\AppData\Local\Temp\Temp1_club-meeting-minutes%20(3).zip\toastmasters-646B-club-meeting-minutes-template-burgundy-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FF95FD-B03D-9243-AB05-6D18DEAD8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toastmasters-646B-club-meeting-minutes-template-burgundy-A4</Template>
  <TotalTime>0</TotalTime>
  <Pages>2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2769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Brackett</dc:creator>
  <cp:keywords/>
  <cp:lastModifiedBy>Tracy</cp:lastModifiedBy>
  <cp:revision>2</cp:revision>
  <cp:lastPrinted>2019-10-11T20:23:00Z</cp:lastPrinted>
  <dcterms:created xsi:type="dcterms:W3CDTF">2023-01-03T06:34:00Z</dcterms:created>
  <dcterms:modified xsi:type="dcterms:W3CDTF">2023-01-03T06:34:00Z</dcterms:modified>
</cp:coreProperties>
</file>